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21541" w14:textId="64C19F90" w:rsidR="0074222D" w:rsidRDefault="007F020A" w:rsidP="004B76C2">
      <w:pPr>
        <w:pStyle w:val="Subtitle"/>
      </w:pPr>
      <w:r>
        <w:rPr>
          <w:noProof/>
        </w:rPr>
        <mc:AlternateContent>
          <mc:Choice Requires="wps">
            <w:drawing>
              <wp:anchor distT="0" distB="0" distL="114300" distR="114300" simplePos="0" relativeHeight="251697664" behindDoc="0" locked="0" layoutInCell="1" allowOverlap="1" wp14:anchorId="3094EFFA" wp14:editId="29918A5F">
                <wp:simplePos x="0" y="0"/>
                <wp:positionH relativeFrom="column">
                  <wp:posOffset>538480</wp:posOffset>
                </wp:positionH>
                <wp:positionV relativeFrom="paragraph">
                  <wp:posOffset>259980</wp:posOffset>
                </wp:positionV>
                <wp:extent cx="2463800" cy="673100"/>
                <wp:effectExtent l="0" t="0" r="0" b="0"/>
                <wp:wrapNone/>
                <wp:docPr id="263946000" name="Text Box 263946000"/>
                <wp:cNvGraphicFramePr/>
                <a:graphic xmlns:a="http://schemas.openxmlformats.org/drawingml/2006/main">
                  <a:graphicData uri="http://schemas.microsoft.com/office/word/2010/wordprocessingShape">
                    <wps:wsp>
                      <wps:cNvSpPr txBox="1"/>
                      <wps:spPr>
                        <a:xfrm>
                          <a:off x="0" y="0"/>
                          <a:ext cx="2463800" cy="673100"/>
                        </a:xfrm>
                        <a:prstGeom prst="rect">
                          <a:avLst/>
                        </a:prstGeom>
                        <a:noFill/>
                        <a:ln w="6350">
                          <a:noFill/>
                        </a:ln>
                      </wps:spPr>
                      <wps:txbx>
                        <w:txbxContent>
                          <w:p w14:paraId="4AE0407A" w14:textId="77777777" w:rsidR="007F020A" w:rsidRPr="003277D1" w:rsidRDefault="007F020A" w:rsidP="007F020A">
                            <w:pPr>
                              <w:rPr>
                                <w:color w:val="FFFFFF" w:themeColor="background1"/>
                              </w:rPr>
                            </w:pPr>
                            <w:r w:rsidRPr="003277D1">
                              <w:rPr>
                                <w:color w:val="FFFFFF" w:themeColor="background1"/>
                              </w:rPr>
                              <w:t>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4EFFA" id="_x0000_t202" coordsize="21600,21600" o:spt="202" path="m,l,21600r21600,l21600,xe">
                <v:stroke joinstyle="miter"/>
                <v:path gradientshapeok="t" o:connecttype="rect"/>
              </v:shapetype>
              <v:shape id="Text Box 263946000" o:spid="_x0000_s1026" type="#_x0000_t202" style="position:absolute;margin-left:42.4pt;margin-top:20.45pt;width:194pt;height:5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" filled="f" stroked="f" strokeweight=".5pt">
                <v:textbox>
                  <w:txbxContent>
                    <w:p w14:paraId="4AE0407A" w14:textId="77777777" w:rsidR="007F020A" w:rsidRPr="003277D1" w:rsidRDefault="007F020A" w:rsidP="007F020A">
                      <w:pPr>
                        <w:rPr>
                          <w:color w:val="FFFFFF" w:themeColor="background1"/>
                        </w:rPr>
                      </w:pPr>
                      <w:r w:rsidRPr="003277D1">
                        <w:rPr>
                          <w:color w:val="FFFFFF" w:themeColor="background1"/>
                        </w:rPr>
                        <w:t>Your logo here</w:t>
                      </w:r>
                    </w:p>
                  </w:txbxContent>
                </v:textbox>
              </v:shape>
            </w:pict>
          </mc:Fallback>
        </mc:AlternateContent>
      </w:r>
      <w:r w:rsidR="00D3304A">
        <w:rPr>
          <w:noProof/>
        </w:rPr>
        <w:drawing>
          <wp:anchor distT="0" distB="0" distL="114300" distR="114300" simplePos="0" relativeHeight="251629056" behindDoc="1" locked="0" layoutInCell="1" allowOverlap="1" wp14:anchorId="3E9F6DFA" wp14:editId="2E0A32DE">
            <wp:simplePos x="0" y="0"/>
            <wp:positionH relativeFrom="column">
              <wp:posOffset>-495996</wp:posOffset>
            </wp:positionH>
            <wp:positionV relativeFrom="paragraph">
              <wp:posOffset>-457200</wp:posOffset>
            </wp:positionV>
            <wp:extent cx="7586579" cy="10723418"/>
            <wp:effectExtent l="0" t="0" r="0" b="0"/>
            <wp:wrapNone/>
            <wp:docPr id="1175720887" name="Picture 2" descr="A black and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20887" name="Picture 2" descr="A black and red background&#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7586579" cy="10723418"/>
                    </a:xfrm>
                    <a:prstGeom prst="rect">
                      <a:avLst/>
                    </a:prstGeom>
                  </pic:spPr>
                </pic:pic>
              </a:graphicData>
            </a:graphic>
            <wp14:sizeRelH relativeFrom="page">
              <wp14:pctWidth>0</wp14:pctWidth>
            </wp14:sizeRelH>
            <wp14:sizeRelV relativeFrom="page">
              <wp14:pctHeight>0</wp14:pctHeight>
            </wp14:sizeRelV>
          </wp:anchor>
        </w:drawing>
      </w:r>
    </w:p>
    <w:p w14:paraId="08D665DD" w14:textId="7B1B6369" w:rsidR="006C347D" w:rsidRDefault="007F020A" w:rsidP="006C347D">
      <w:r>
        <w:rPr>
          <w:noProof/>
          <w14:ligatures w14:val="standardContextual"/>
        </w:rPr>
        <w:drawing>
          <wp:anchor distT="0" distB="0" distL="114300" distR="114300" simplePos="0" relativeHeight="251631104" behindDoc="0" locked="0" layoutInCell="1" allowOverlap="1" wp14:anchorId="046F98A3" wp14:editId="465B8F39">
            <wp:simplePos x="0" y="0"/>
            <wp:positionH relativeFrom="column">
              <wp:posOffset>456565</wp:posOffset>
            </wp:positionH>
            <wp:positionV relativeFrom="paragraph">
              <wp:posOffset>1140694</wp:posOffset>
            </wp:positionV>
            <wp:extent cx="5645785" cy="996950"/>
            <wp:effectExtent l="0" t="0" r="0" b="0"/>
            <wp:wrapNone/>
            <wp:docPr id="926130229" name="Picture 3" descr="A red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30229" name="Picture 3" descr="A red and white text on a black background&#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5645785" cy="996950"/>
                    </a:xfrm>
                    <a:prstGeom prst="rect">
                      <a:avLst/>
                    </a:prstGeom>
                  </pic:spPr>
                </pic:pic>
              </a:graphicData>
            </a:graphic>
            <wp14:sizeRelH relativeFrom="page">
              <wp14:pctWidth>0</wp14:pctWidth>
            </wp14:sizeRelH>
            <wp14:sizeRelV relativeFrom="page">
              <wp14:pctHeight>0</wp14:pctHeight>
            </wp14:sizeRelV>
          </wp:anchor>
        </w:drawing>
      </w:r>
      <w:r w:rsidR="00D3304A" w:rsidRPr="00FD24FA">
        <w:rPr>
          <w:noProof/>
        </w:rPr>
        <mc:AlternateContent>
          <mc:Choice Requires="wps">
            <w:drawing>
              <wp:anchor distT="0" distB="0" distL="114300" distR="114300" simplePos="0" relativeHeight="251628032" behindDoc="0" locked="0" layoutInCell="1" allowOverlap="1" wp14:anchorId="256E9004" wp14:editId="1D97C099">
                <wp:simplePos x="0" y="0"/>
                <wp:positionH relativeFrom="column">
                  <wp:posOffset>299778</wp:posOffset>
                </wp:positionH>
                <wp:positionV relativeFrom="paragraph">
                  <wp:posOffset>7005378</wp:posOffset>
                </wp:positionV>
                <wp:extent cx="5953125" cy="234418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53125" cy="2344189"/>
                        </a:xfrm>
                        <a:prstGeom prst="rect">
                          <a:avLst/>
                        </a:prstGeom>
                        <a:noFill/>
                        <a:ln w="6350">
                          <a:noFill/>
                        </a:ln>
                      </wps:spPr>
                      <wps:txbx>
                        <w:txbxContent>
                          <w:p w14:paraId="08E9DA39" w14:textId="77777777" w:rsidR="00F45AE1" w:rsidRPr="00D3304A" w:rsidRDefault="00F45AE1" w:rsidP="00F45AE1">
                            <w:pPr>
                              <w:pStyle w:val="Heading2"/>
                            </w:pPr>
                            <w:r w:rsidRPr="00D3304A">
                              <w:t xml:space="preserve">Prepared </w:t>
                            </w:r>
                            <w:r>
                              <w:t>b</w:t>
                            </w:r>
                            <w:r w:rsidRPr="00D3304A">
                              <w:t xml:space="preserve">y: </w:t>
                            </w:r>
                          </w:p>
                          <w:p w14:paraId="0E656240" w14:textId="77777777" w:rsidR="00F45AE1" w:rsidRPr="00D3304A" w:rsidRDefault="00F45AE1" w:rsidP="00F45AE1">
                            <w:pPr>
                              <w:pStyle w:val="Heading2"/>
                            </w:pPr>
                            <w:r w:rsidRPr="00D3304A">
                              <w:t>[Your Name]</w:t>
                            </w:r>
                          </w:p>
                          <w:p w14:paraId="6276E4CD" w14:textId="77777777" w:rsidR="00F45AE1" w:rsidRPr="00D3304A" w:rsidRDefault="00F45AE1" w:rsidP="00F45AE1">
                            <w:pPr>
                              <w:pStyle w:val="Heading2"/>
                            </w:pPr>
                          </w:p>
                          <w:p w14:paraId="0634651E" w14:textId="77777777" w:rsidR="00F45AE1" w:rsidRPr="009F6C3C" w:rsidRDefault="00F45AE1" w:rsidP="00F45AE1">
                            <w:pPr>
                              <w:pStyle w:val="Heading2"/>
                              <w:rPr>
                                <w:rStyle w:val="BookTitle"/>
                                <w:b/>
                                <w:bCs w:val="0"/>
                                <w:i w:val="0"/>
                                <w:iCs w:val="0"/>
                              </w:rPr>
                            </w:pPr>
                            <w:r w:rsidRPr="009F6C3C">
                              <w:rPr>
                                <w:rStyle w:val="BookTitle"/>
                                <w:b/>
                                <w:bCs w:val="0"/>
                                <w:i w:val="0"/>
                                <w:iCs w:val="0"/>
                              </w:rPr>
                              <w:t>[Partner]</w:t>
                            </w:r>
                          </w:p>
                          <w:p w14:paraId="2317DECE" w14:textId="77777777" w:rsidR="00F45AE1" w:rsidRPr="009F6C3C" w:rsidRDefault="00F45AE1" w:rsidP="00F45AE1">
                            <w:pPr>
                              <w:pStyle w:val="Heading2"/>
                              <w:rPr>
                                <w:rStyle w:val="BookTitle"/>
                                <w:b/>
                                <w:bCs w:val="0"/>
                                <w:i w:val="0"/>
                                <w:iCs w:val="0"/>
                              </w:rPr>
                            </w:pPr>
                            <w:r w:rsidRPr="009F6C3C">
                              <w:rPr>
                                <w:rStyle w:val="BookTitle"/>
                                <w:b/>
                                <w:bCs w:val="0"/>
                                <w:i w:val="0"/>
                                <w:iCs w:val="0"/>
                              </w:rPr>
                              <w:t>Tel: [Partner Tel]</w:t>
                            </w:r>
                          </w:p>
                          <w:p w14:paraId="65CB536F" w14:textId="77777777" w:rsidR="00F45AE1" w:rsidRPr="009F6C3C" w:rsidRDefault="00F45AE1" w:rsidP="00F45AE1">
                            <w:pPr>
                              <w:pStyle w:val="Heading2"/>
                              <w:rPr>
                                <w:rStyle w:val="BookTitle"/>
                                <w:b/>
                                <w:bCs w:val="0"/>
                                <w:i w:val="0"/>
                                <w:iCs w:val="0"/>
                              </w:rPr>
                            </w:pPr>
                            <w:r w:rsidRPr="009F6C3C">
                              <w:rPr>
                                <w:rStyle w:val="BookTitle"/>
                                <w:b/>
                                <w:bCs w:val="0"/>
                                <w:i w:val="0"/>
                                <w:iCs w:val="0"/>
                              </w:rPr>
                              <w:t>Email: [Partner Email]</w:t>
                            </w:r>
                          </w:p>
                          <w:p w14:paraId="1DE7BD37" w14:textId="7F4E7E8E" w:rsidR="004B76C2" w:rsidRPr="00D3304A" w:rsidRDefault="00F45AE1" w:rsidP="002565A4">
                            <w:pPr>
                              <w:pStyle w:val="Heading2"/>
                            </w:pPr>
                            <w:r w:rsidRPr="009F6C3C">
                              <w:rPr>
                                <w:rStyle w:val="BookTitle"/>
                                <w:b/>
                                <w:bCs w:val="0"/>
                                <w:i w:val="0"/>
                                <w:iCs w:val="0"/>
                              </w:rPr>
                              <w:t>Website: [Partner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E9004" id="Text Box 10" o:spid="_x0000_s1027" type="#_x0000_t202" style="position:absolute;margin-left:23.6pt;margin-top:551.6pt;width:468.75pt;height:184.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" filled="f" stroked="f" strokeweight=".5pt">
                <v:textbox>
                  <w:txbxContent>
                    <w:p w14:paraId="08E9DA39" w14:textId="77777777" w:rsidR="00F45AE1" w:rsidRPr="00D3304A" w:rsidRDefault="00F45AE1" w:rsidP="00F45AE1">
                      <w:pPr>
                        <w:pStyle w:val="Heading2"/>
                      </w:pPr>
                      <w:r w:rsidRPr="00D3304A">
                        <w:t xml:space="preserve">Prepared </w:t>
                      </w:r>
                      <w:r>
                        <w:t>b</w:t>
                      </w:r>
                      <w:r w:rsidRPr="00D3304A">
                        <w:t xml:space="preserve">y: </w:t>
                      </w:r>
                    </w:p>
                    <w:p w14:paraId="0E656240" w14:textId="77777777" w:rsidR="00F45AE1" w:rsidRPr="00D3304A" w:rsidRDefault="00F45AE1" w:rsidP="00F45AE1">
                      <w:pPr>
                        <w:pStyle w:val="Heading2"/>
                      </w:pPr>
                      <w:r w:rsidRPr="00D3304A">
                        <w:t>[Your Name]</w:t>
                      </w:r>
                    </w:p>
                    <w:p w14:paraId="6276E4CD" w14:textId="77777777" w:rsidR="00F45AE1" w:rsidRPr="00D3304A" w:rsidRDefault="00F45AE1" w:rsidP="00F45AE1">
                      <w:pPr>
                        <w:pStyle w:val="Heading2"/>
                      </w:pPr>
                    </w:p>
                    <w:p w14:paraId="0634651E" w14:textId="77777777" w:rsidR="00F45AE1" w:rsidRPr="009F6C3C" w:rsidRDefault="00F45AE1" w:rsidP="00F45AE1">
                      <w:pPr>
                        <w:pStyle w:val="Heading2"/>
                        <w:rPr>
                          <w:rStyle w:val="BookTitle"/>
                          <w:b/>
                          <w:bCs w:val="0"/>
                          <w:i w:val="0"/>
                          <w:iCs w:val="0"/>
                        </w:rPr>
                      </w:pPr>
                      <w:r w:rsidRPr="009F6C3C">
                        <w:rPr>
                          <w:rStyle w:val="BookTitle"/>
                          <w:b/>
                          <w:bCs w:val="0"/>
                          <w:i w:val="0"/>
                          <w:iCs w:val="0"/>
                        </w:rPr>
                        <w:t>[Partner]</w:t>
                      </w:r>
                    </w:p>
                    <w:p w14:paraId="2317DECE" w14:textId="77777777" w:rsidR="00F45AE1" w:rsidRPr="009F6C3C" w:rsidRDefault="00F45AE1" w:rsidP="00F45AE1">
                      <w:pPr>
                        <w:pStyle w:val="Heading2"/>
                        <w:rPr>
                          <w:rStyle w:val="BookTitle"/>
                          <w:b/>
                          <w:bCs w:val="0"/>
                          <w:i w:val="0"/>
                          <w:iCs w:val="0"/>
                        </w:rPr>
                      </w:pPr>
                      <w:r w:rsidRPr="009F6C3C">
                        <w:rPr>
                          <w:rStyle w:val="BookTitle"/>
                          <w:b/>
                          <w:bCs w:val="0"/>
                          <w:i w:val="0"/>
                          <w:iCs w:val="0"/>
                        </w:rPr>
                        <w:t>Tel: [Partner Tel]</w:t>
                      </w:r>
                    </w:p>
                    <w:p w14:paraId="65CB536F" w14:textId="77777777" w:rsidR="00F45AE1" w:rsidRPr="009F6C3C" w:rsidRDefault="00F45AE1" w:rsidP="00F45AE1">
                      <w:pPr>
                        <w:pStyle w:val="Heading2"/>
                        <w:rPr>
                          <w:rStyle w:val="BookTitle"/>
                          <w:b/>
                          <w:bCs w:val="0"/>
                          <w:i w:val="0"/>
                          <w:iCs w:val="0"/>
                        </w:rPr>
                      </w:pPr>
                      <w:r w:rsidRPr="009F6C3C">
                        <w:rPr>
                          <w:rStyle w:val="BookTitle"/>
                          <w:b/>
                          <w:bCs w:val="0"/>
                          <w:i w:val="0"/>
                          <w:iCs w:val="0"/>
                        </w:rPr>
                        <w:t>Email: [Partner Email]</w:t>
                      </w:r>
                    </w:p>
                    <w:p w14:paraId="1DE7BD37" w14:textId="7F4E7E8E" w:rsidR="004B76C2" w:rsidRPr="00D3304A" w:rsidRDefault="00F45AE1" w:rsidP="002565A4">
                      <w:pPr>
                        <w:pStyle w:val="Heading2"/>
                      </w:pPr>
                      <w:r w:rsidRPr="009F6C3C">
                        <w:rPr>
                          <w:rStyle w:val="BookTitle"/>
                          <w:b/>
                          <w:bCs w:val="0"/>
                          <w:i w:val="0"/>
                          <w:iCs w:val="0"/>
                        </w:rPr>
                        <w:t>Website: [Partner Website]</w:t>
                      </w:r>
                    </w:p>
                  </w:txbxContent>
                </v:textbox>
              </v:shape>
            </w:pict>
          </mc:Fallback>
        </mc:AlternateContent>
      </w:r>
      <w:r w:rsidR="00D3304A" w:rsidRPr="00FD24FA">
        <w:rPr>
          <w:noProof/>
        </w:rPr>
        <mc:AlternateContent>
          <mc:Choice Requires="wps">
            <w:drawing>
              <wp:anchor distT="0" distB="0" distL="114300" distR="114300" simplePos="0" relativeHeight="251630080" behindDoc="0" locked="0" layoutInCell="1" allowOverlap="1" wp14:anchorId="61C46A92" wp14:editId="47395DB2">
                <wp:simplePos x="0" y="0"/>
                <wp:positionH relativeFrom="column">
                  <wp:posOffset>311092</wp:posOffset>
                </wp:positionH>
                <wp:positionV relativeFrom="paragraph">
                  <wp:posOffset>3320011</wp:posOffset>
                </wp:positionV>
                <wp:extent cx="5481955" cy="2729032"/>
                <wp:effectExtent l="0" t="0" r="0" b="0"/>
                <wp:wrapNone/>
                <wp:docPr id="5" name="Text Box 5"/>
                <wp:cNvGraphicFramePr/>
                <a:graphic xmlns:a="http://schemas.openxmlformats.org/drawingml/2006/main">
                  <a:graphicData uri="http://schemas.microsoft.com/office/word/2010/wordprocessingShape">
                    <wps:wsp>
                      <wps:cNvSpPr txBox="1"/>
                      <wps:spPr>
                        <a:xfrm>
                          <a:off x="0" y="0"/>
                          <a:ext cx="5481955" cy="2729032"/>
                        </a:xfrm>
                        <a:prstGeom prst="rect">
                          <a:avLst/>
                        </a:prstGeom>
                        <a:noFill/>
                        <a:ln w="6350">
                          <a:noFill/>
                        </a:ln>
                      </wps:spPr>
                      <wps:txbx>
                        <w:txbxContent>
                          <w:p w14:paraId="21D9CDBB" w14:textId="77777777" w:rsidR="00D3304A" w:rsidRPr="00D3304A" w:rsidRDefault="00D3304A" w:rsidP="00D3304A">
                            <w:pPr>
                              <w:rPr>
                                <w:rFonts w:cs="Poppins"/>
                                <w:b/>
                                <w:bCs/>
                                <w:color w:val="FFFFFF" w:themeColor="background1"/>
                                <w:sz w:val="56"/>
                                <w:szCs w:val="56"/>
                              </w:rPr>
                            </w:pPr>
                            <w:r w:rsidRPr="00D3304A">
                              <w:rPr>
                                <w:rFonts w:cs="Poppins"/>
                                <w:b/>
                                <w:bCs/>
                                <w:color w:val="FFFFFF" w:themeColor="background1"/>
                                <w:sz w:val="56"/>
                                <w:szCs w:val="56"/>
                              </w:rPr>
                              <w:t>Security Awareness Training and Testing (SATT) Proposal</w:t>
                            </w:r>
                          </w:p>
                          <w:p w14:paraId="3BB63D0D" w14:textId="77777777" w:rsidR="00D3304A" w:rsidRPr="00D3304A" w:rsidRDefault="00D3304A" w:rsidP="00D3304A">
                            <w:pPr>
                              <w:rPr>
                                <w:rFonts w:cs="Poppins"/>
                                <w:color w:val="FFFFFF" w:themeColor="background1"/>
                                <w:sz w:val="52"/>
                                <w:szCs w:val="52"/>
                              </w:rPr>
                            </w:pPr>
                          </w:p>
                          <w:p w14:paraId="5950E573" w14:textId="77777777" w:rsidR="00D3304A" w:rsidRPr="00A62276" w:rsidRDefault="00D3304A" w:rsidP="00D3304A">
                            <w:pPr>
                              <w:rPr>
                                <w:rFonts w:cs="Poppins"/>
                                <w:color w:val="FFFFFF" w:themeColor="background1"/>
                                <w:sz w:val="36"/>
                                <w:szCs w:val="36"/>
                              </w:rPr>
                            </w:pPr>
                            <w:r w:rsidRPr="00A62276">
                              <w:rPr>
                                <w:rFonts w:cs="Poppins"/>
                                <w:color w:val="FFFFFF" w:themeColor="background1"/>
                                <w:sz w:val="36"/>
                                <w:szCs w:val="36"/>
                              </w:rPr>
                              <w:t>Prepared for: [Company]</w:t>
                            </w:r>
                          </w:p>
                          <w:p w14:paraId="0F7F62CB" w14:textId="77777777" w:rsidR="00D3304A" w:rsidRPr="00A62276" w:rsidRDefault="00D3304A" w:rsidP="00D3304A">
                            <w:pPr>
                              <w:rPr>
                                <w:rFonts w:cs="Poppins"/>
                                <w:color w:val="FFFFFF" w:themeColor="background1"/>
                                <w:sz w:val="36"/>
                                <w:szCs w:val="36"/>
                              </w:rPr>
                            </w:pPr>
                            <w:r w:rsidRPr="00A62276">
                              <w:rPr>
                                <w:rFonts w:cs="Poppins"/>
                                <w:color w:val="FFFFFF" w:themeColor="background1"/>
                                <w:sz w:val="36"/>
                                <w:szCs w:val="36"/>
                              </w:rPr>
                              <w:t>Date: [Date]</w:t>
                            </w:r>
                          </w:p>
                          <w:p w14:paraId="24FDBC72" w14:textId="77777777" w:rsidR="00A62276" w:rsidRPr="00A62276" w:rsidRDefault="00A62276">
                            <w:pP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C46A92" id="Text Box 5" o:spid="_x0000_s1027" type="#_x0000_t202" style="position:absolute;margin-left:24.5pt;margin-top:261.4pt;width:431.65pt;height:214.9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" filled="f" stroked="f" strokeweight=".5pt">
                <v:textbox>
                  <w:txbxContent>
                    <w:p w14:paraId="21D9CDBB" w14:textId="77777777" w:rsidR="00D3304A" w:rsidRPr="00D3304A" w:rsidRDefault="00D3304A" w:rsidP="00D3304A">
                      <w:pPr>
                        <w:rPr>
                          <w:rFonts w:cs="Poppins"/>
                          <w:b/>
                          <w:bCs/>
                          <w:color w:val="FFFFFF" w:themeColor="background1"/>
                          <w:sz w:val="56"/>
                          <w:szCs w:val="56"/>
                        </w:rPr>
                      </w:pPr>
                      <w:r w:rsidRPr="00D3304A">
                        <w:rPr>
                          <w:rFonts w:cs="Poppins"/>
                          <w:b/>
                          <w:bCs/>
                          <w:color w:val="FFFFFF" w:themeColor="background1"/>
                          <w:sz w:val="56"/>
                          <w:szCs w:val="56"/>
                        </w:rPr>
                        <w:t>Security Awareness Training and Testing (SATT) Proposal</w:t>
                      </w:r>
                    </w:p>
                    <w:p w14:paraId="3BB63D0D" w14:textId="77777777" w:rsidR="00D3304A" w:rsidRPr="00D3304A" w:rsidRDefault="00D3304A" w:rsidP="00D3304A">
                      <w:pPr>
                        <w:rPr>
                          <w:rFonts w:cs="Poppins"/>
                          <w:color w:val="FFFFFF" w:themeColor="background1"/>
                          <w:sz w:val="52"/>
                          <w:szCs w:val="52"/>
                        </w:rPr>
                      </w:pPr>
                    </w:p>
                    <w:p w14:paraId="5950E573" w14:textId="77777777" w:rsidR="00D3304A" w:rsidRPr="00A62276" w:rsidRDefault="00D3304A" w:rsidP="00D3304A">
                      <w:pPr>
                        <w:rPr>
                          <w:rFonts w:cs="Poppins"/>
                          <w:color w:val="FFFFFF" w:themeColor="background1"/>
                          <w:sz w:val="36"/>
                          <w:szCs w:val="36"/>
                        </w:rPr>
                      </w:pPr>
                      <w:r w:rsidRPr="00A62276">
                        <w:rPr>
                          <w:rFonts w:cs="Poppins"/>
                          <w:color w:val="FFFFFF" w:themeColor="background1"/>
                          <w:sz w:val="36"/>
                          <w:szCs w:val="36"/>
                        </w:rPr>
                        <w:t>Prepared for: [Company]</w:t>
                      </w:r>
                    </w:p>
                    <w:p w14:paraId="0F7F62CB" w14:textId="77777777" w:rsidR="00D3304A" w:rsidRPr="00A62276" w:rsidRDefault="00D3304A" w:rsidP="00D3304A">
                      <w:pPr>
                        <w:rPr>
                          <w:rFonts w:cs="Poppins"/>
                          <w:color w:val="FFFFFF" w:themeColor="background1"/>
                          <w:sz w:val="36"/>
                          <w:szCs w:val="36"/>
                        </w:rPr>
                      </w:pPr>
                      <w:r w:rsidRPr="00A62276">
                        <w:rPr>
                          <w:rFonts w:cs="Poppins"/>
                          <w:color w:val="FFFFFF" w:themeColor="background1"/>
                          <w:sz w:val="36"/>
                          <w:szCs w:val="36"/>
                        </w:rPr>
                        <w:t>Date: [Date]</w:t>
                      </w:r>
                    </w:p>
                    <w:p w14:paraId="24FDBC72" w14:textId="77777777" w:rsidR="00A62276" w:rsidRPr="00A62276" w:rsidRDefault="00A62276">
                      <w:pPr>
                        <w:rPr>
                          <w:sz w:val="21"/>
                          <w:szCs w:val="21"/>
                        </w:rPr>
                      </w:pPr>
                    </w:p>
                  </w:txbxContent>
                </v:textbox>
              </v:shape>
            </w:pict>
          </mc:Fallback>
        </mc:AlternateContent>
      </w:r>
      <w:r w:rsidR="00D3304A">
        <w:br w:type="page"/>
      </w:r>
    </w:p>
    <w:p w14:paraId="240E7D85" w14:textId="1959C00A" w:rsidR="006C347D" w:rsidRDefault="00ED1114" w:rsidP="006C347D">
      <w:r>
        <w:rPr>
          <w:noProof/>
          <w14:ligatures w14:val="standardContextual"/>
        </w:rPr>
        <w:lastRenderedPageBreak/>
        <mc:AlternateContent>
          <mc:Choice Requires="wps">
            <w:drawing>
              <wp:anchor distT="0" distB="0" distL="114300" distR="114300" simplePos="0" relativeHeight="251667968" behindDoc="0" locked="0" layoutInCell="1" allowOverlap="1" wp14:anchorId="307397D3" wp14:editId="7733D19F">
                <wp:simplePos x="0" y="0"/>
                <wp:positionH relativeFrom="column">
                  <wp:posOffset>-476652</wp:posOffset>
                </wp:positionH>
                <wp:positionV relativeFrom="paragraph">
                  <wp:posOffset>281426</wp:posOffset>
                </wp:positionV>
                <wp:extent cx="7592060" cy="7027737"/>
                <wp:effectExtent l="825500" t="838200" r="840740" b="821055"/>
                <wp:wrapNone/>
                <wp:docPr id="2079317171" name="Rectangle 4"/>
                <wp:cNvGraphicFramePr/>
                <a:graphic xmlns:a="http://schemas.openxmlformats.org/drawingml/2006/main">
                  <a:graphicData uri="http://schemas.microsoft.com/office/word/2010/wordprocessingShape">
                    <wps:wsp>
                      <wps:cNvSpPr/>
                      <wps:spPr>
                        <a:xfrm>
                          <a:off x="0" y="0"/>
                          <a:ext cx="7592060" cy="7027737"/>
                        </a:xfrm>
                        <a:prstGeom prst="rect">
                          <a:avLst/>
                        </a:prstGeom>
                        <a:gradFill>
                          <a:gsLst>
                            <a:gs pos="1000">
                              <a:schemeClr val="bg2"/>
                            </a:gs>
                            <a:gs pos="99000">
                              <a:schemeClr val="tx2"/>
                            </a:gs>
                          </a:gsLst>
                          <a:lin ang="13500000" scaled="1"/>
                        </a:gradFill>
                        <a:ln>
                          <a:noFill/>
                        </a:ln>
                        <a:effectLst>
                          <a:outerShdw blurRad="1270000" sx="102000" sy="102000" algn="ctr"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68E1629" id="Rectangle 4" o:spid="_x0000_s1026" style="position:absolute;margin-left:-37.55pt;margin-top:22.15pt;width:597.8pt;height:553.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" fillcolor="#324154 [3214]" stroked="f" strokeweight="1pt">
                <v:fill color2="#0c1e28 [3215]" angle="225" colors="0 #324154;655f #324154" focus="100%" type="gradient"/>
                <v:shadow on="t" type="perspective" color="black" opacity="9830f" offset="0,0" matrix="66847f,,,66847f"/>
              </v:rect>
            </w:pict>
          </mc:Fallback>
        </mc:AlternateContent>
      </w:r>
      <w:r>
        <w:rPr>
          <w:noProof/>
          <w14:ligatures w14:val="standardContextual"/>
        </w:rPr>
        <mc:AlternateContent>
          <mc:Choice Requires="wps">
            <w:drawing>
              <wp:anchor distT="0" distB="0" distL="114300" distR="114300" simplePos="0" relativeHeight="251670016" behindDoc="0" locked="0" layoutInCell="1" allowOverlap="1" wp14:anchorId="4FDF6CE1" wp14:editId="52C69F60">
                <wp:simplePos x="0" y="0"/>
                <wp:positionH relativeFrom="column">
                  <wp:posOffset>-50165</wp:posOffset>
                </wp:positionH>
                <wp:positionV relativeFrom="paragraph">
                  <wp:posOffset>-529590</wp:posOffset>
                </wp:positionV>
                <wp:extent cx="5524500" cy="779145"/>
                <wp:effectExtent l="0" t="0" r="0" b="0"/>
                <wp:wrapNone/>
                <wp:docPr id="1362883755" name="Text Box 13"/>
                <wp:cNvGraphicFramePr/>
                <a:graphic xmlns:a="http://schemas.openxmlformats.org/drawingml/2006/main">
                  <a:graphicData uri="http://schemas.microsoft.com/office/word/2010/wordprocessingShape">
                    <wps:wsp>
                      <wps:cNvSpPr txBox="1"/>
                      <wps:spPr>
                        <a:xfrm>
                          <a:off x="0" y="0"/>
                          <a:ext cx="5524500" cy="779145"/>
                        </a:xfrm>
                        <a:prstGeom prst="rect">
                          <a:avLst/>
                        </a:prstGeom>
                        <a:noFill/>
                        <a:ln w="6350">
                          <a:noFill/>
                        </a:ln>
                      </wps:spPr>
                      <wps:txbx>
                        <w:txbxContent>
                          <w:p w14:paraId="0724D8EE" w14:textId="77777777" w:rsidR="006C347D" w:rsidRPr="00D3304A" w:rsidRDefault="006C347D" w:rsidP="006C347D">
                            <w:pPr>
                              <w:pStyle w:val="Heading1"/>
                            </w:pPr>
                            <w:r>
                              <w:t>Monthly subscription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DF6CE1" id="Text Box 13" o:spid="_x0000_s1029" type="#_x0000_t202" style="position:absolute;margin-left:-3.95pt;margin-top:-41.7pt;width:435pt;height:61.3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" filled="f" stroked="f" strokeweight=".5pt">
                <v:textbox>
                  <w:txbxContent>
                    <w:p w14:paraId="0724D8EE" w14:textId="77777777" w:rsidR="006C347D" w:rsidRPr="00D3304A" w:rsidRDefault="006C347D" w:rsidP="006C347D">
                      <w:pPr>
                        <w:pStyle w:val="Heading1"/>
                      </w:pPr>
                      <w:r>
                        <w:t>Monthly subscription costs</w:t>
                      </w:r>
                    </w:p>
                  </w:txbxContent>
                </v:textbox>
              </v:shape>
            </w:pict>
          </mc:Fallback>
        </mc:AlternateContent>
      </w:r>
      <w:r>
        <w:rPr>
          <w:noProof/>
          <w14:ligatures w14:val="standardContextual"/>
        </w:rPr>
        <mc:AlternateContent>
          <mc:Choice Requires="wps">
            <w:drawing>
              <wp:anchor distT="0" distB="0" distL="114300" distR="114300" simplePos="0" relativeHeight="251668992" behindDoc="0" locked="0" layoutInCell="1" allowOverlap="1" wp14:anchorId="7ECC5CC3" wp14:editId="1A75F02E">
                <wp:simplePos x="0" y="0"/>
                <wp:positionH relativeFrom="column">
                  <wp:posOffset>-480695</wp:posOffset>
                </wp:positionH>
                <wp:positionV relativeFrom="paragraph">
                  <wp:posOffset>-461363</wp:posOffset>
                </wp:positionV>
                <wp:extent cx="8409940" cy="741680"/>
                <wp:effectExtent l="749300" t="749300" r="746760" b="744220"/>
                <wp:wrapNone/>
                <wp:docPr id="1101172070" name="Rectangle 4"/>
                <wp:cNvGraphicFramePr/>
                <a:graphic xmlns:a="http://schemas.openxmlformats.org/drawingml/2006/main">
                  <a:graphicData uri="http://schemas.microsoft.com/office/word/2010/wordprocessingShape">
                    <wps:wsp>
                      <wps:cNvSpPr/>
                      <wps:spPr>
                        <a:xfrm>
                          <a:off x="0" y="0"/>
                          <a:ext cx="8409940" cy="741680"/>
                        </a:xfrm>
                        <a:prstGeom prst="rect">
                          <a:avLst/>
                        </a:prstGeom>
                        <a:gradFill>
                          <a:gsLst>
                            <a:gs pos="1000">
                              <a:schemeClr val="accent1"/>
                            </a:gs>
                            <a:gs pos="100000">
                              <a:schemeClr val="accent1">
                                <a:lumMod val="75000"/>
                              </a:schemeClr>
                            </a:gs>
                          </a:gsLst>
                          <a:lin ang="13500000" scaled="1"/>
                        </a:gradFill>
                        <a:ln>
                          <a:noFill/>
                        </a:ln>
                        <a:effectLst>
                          <a:outerShdw blurRad="1270000" sx="102000" sy="102000" algn="ctr"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2AFFB2F" id="Rectangle 4" o:spid="_x0000_s1026" style="position:absolute;margin-left:-37.85pt;margin-top:-36.35pt;width:662.2pt;height:58.4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" fillcolor="#ad0a37 [3204]" stroked="f" strokeweight="1pt">
                <v:fill color2="#810729 [2404]" angle="225" colors="0 #ad0a37;655f #ad0a37" focus="100%" type="gradient"/>
                <v:shadow on="t" type="perspective" color="black" opacity="9830f" offset="0,0" matrix="66847f,,,66847f"/>
              </v:rect>
            </w:pict>
          </mc:Fallback>
        </mc:AlternateContent>
      </w:r>
    </w:p>
    <w:p w14:paraId="5AF20D90" w14:textId="50677032" w:rsidR="006C347D" w:rsidRDefault="006C347D" w:rsidP="006C347D"/>
    <w:p w14:paraId="12FF3AA3" w14:textId="3273DA07" w:rsidR="006C347D" w:rsidRDefault="00DA37A3" w:rsidP="006C347D">
      <w:r>
        <w:rPr>
          <w:noProof/>
        </w:rPr>
        <mc:AlternateContent>
          <mc:Choice Requires="wps">
            <w:drawing>
              <wp:anchor distT="0" distB="0" distL="114300" distR="114300" simplePos="0" relativeHeight="251674112" behindDoc="0" locked="0" layoutInCell="1" allowOverlap="1" wp14:anchorId="1BE6F662" wp14:editId="21800ABF">
                <wp:simplePos x="0" y="0"/>
                <wp:positionH relativeFrom="column">
                  <wp:posOffset>769716</wp:posOffset>
                </wp:positionH>
                <wp:positionV relativeFrom="paragraph">
                  <wp:posOffset>3206187</wp:posOffset>
                </wp:positionV>
                <wp:extent cx="4939030" cy="2731626"/>
                <wp:effectExtent l="0" t="0" r="0" b="0"/>
                <wp:wrapNone/>
                <wp:docPr id="1545648383" name="Text Box 1545648383"/>
                <wp:cNvGraphicFramePr/>
                <a:graphic xmlns:a="http://schemas.openxmlformats.org/drawingml/2006/main">
                  <a:graphicData uri="http://schemas.microsoft.com/office/word/2010/wordprocessingShape">
                    <wps:wsp>
                      <wps:cNvSpPr txBox="1"/>
                      <wps:spPr>
                        <a:xfrm>
                          <a:off x="0" y="0"/>
                          <a:ext cx="4939030" cy="2731626"/>
                        </a:xfrm>
                        <a:prstGeom prst="rect">
                          <a:avLst/>
                        </a:prstGeom>
                        <a:noFill/>
                        <a:ln w="6350">
                          <a:noFill/>
                        </a:ln>
                      </wps:spPr>
                      <wps:txbx>
                        <w:txbxContent>
                          <w:p w14:paraId="6A2BAC3B" w14:textId="77777777" w:rsidR="006C347D" w:rsidRPr="00C66F44" w:rsidRDefault="006C347D" w:rsidP="006C347D">
                            <w:pPr>
                              <w:jc w:val="center"/>
                              <w:rPr>
                                <w:b/>
                                <w:bCs/>
                                <w:color w:val="FFFFFF" w:themeColor="background1"/>
                                <w:sz w:val="72"/>
                                <w:szCs w:val="72"/>
                              </w:rPr>
                            </w:pPr>
                            <w:r w:rsidRPr="00C66F44">
                              <w:rPr>
                                <w:b/>
                                <w:bCs/>
                                <w:color w:val="FFFFFF" w:themeColor="background1"/>
                                <w:sz w:val="72"/>
                                <w:szCs w:val="72"/>
                              </w:rPr>
                              <w:t>£[SATTM]</w:t>
                            </w:r>
                          </w:p>
                          <w:p w14:paraId="287B3764" w14:textId="77777777" w:rsidR="006C347D" w:rsidRDefault="006C347D" w:rsidP="006C347D">
                            <w:pPr>
                              <w:jc w:val="center"/>
                              <w:rPr>
                                <w:rFonts w:ascii="Corbel" w:hAnsi="Corbel"/>
                                <w:color w:val="FFFFFF" w:themeColor="background1"/>
                                <w:sz w:val="72"/>
                                <w:szCs w:val="72"/>
                              </w:rPr>
                            </w:pPr>
                            <w:r w:rsidRPr="00C66F44">
                              <w:rPr>
                                <w:rFonts w:ascii="Corbel" w:hAnsi="Corbel"/>
                                <w:color w:val="FFFFFF" w:themeColor="background1"/>
                                <w:sz w:val="72"/>
                                <w:szCs w:val="72"/>
                              </w:rPr>
                              <w:t>Per month</w:t>
                            </w:r>
                          </w:p>
                          <w:p w14:paraId="52EAACAE" w14:textId="77777777" w:rsidR="00DA37A3" w:rsidRDefault="00DA37A3" w:rsidP="00DA37A3">
                            <w:pPr>
                              <w:jc w:val="center"/>
                              <w:rPr>
                                <w:rFonts w:ascii="Corbel" w:hAnsi="Corbel"/>
                                <w:i/>
                                <w:iCs/>
                                <w:color w:val="FFFFFF" w:themeColor="background1"/>
                                <w:sz w:val="28"/>
                                <w:szCs w:val="28"/>
                              </w:rPr>
                            </w:pPr>
                          </w:p>
                          <w:p w14:paraId="39278EF4" w14:textId="1D11E77F" w:rsidR="00DA37A3" w:rsidRPr="000B4545" w:rsidRDefault="00DA37A3" w:rsidP="00DA37A3">
                            <w:pPr>
                              <w:jc w:val="center"/>
                              <w:rPr>
                                <w:rFonts w:ascii="Corbel" w:hAnsi="Corbel"/>
                                <w:color w:val="FFFFFF" w:themeColor="background1"/>
                                <w:sz w:val="44"/>
                                <w:szCs w:val="44"/>
                              </w:rPr>
                            </w:pPr>
                            <w:r w:rsidRPr="000B4545">
                              <w:rPr>
                                <w:rFonts w:ascii="Corbel" w:hAnsi="Corbel"/>
                                <w:i/>
                                <w:iCs/>
                                <w:color w:val="FFFFFF" w:themeColor="background1"/>
                                <w:sz w:val="28"/>
                                <w:szCs w:val="28"/>
                              </w:rPr>
                              <w:t xml:space="preserve">This is the total cost per month covering all your </w:t>
                            </w:r>
                            <w:proofErr w:type="gramStart"/>
                            <w:r w:rsidRPr="000B4545">
                              <w:rPr>
                                <w:rFonts w:ascii="Corbel" w:hAnsi="Corbel"/>
                                <w:i/>
                                <w:iCs/>
                                <w:color w:val="FFFFFF" w:themeColor="background1"/>
                                <w:sz w:val="28"/>
                                <w:szCs w:val="28"/>
                              </w:rPr>
                              <w:t>users</w:t>
                            </w:r>
                            <w:proofErr w:type="gramEnd"/>
                          </w:p>
                          <w:p w14:paraId="4085DA20" w14:textId="77777777" w:rsidR="00DA37A3" w:rsidRPr="00C66F44" w:rsidRDefault="00DA37A3" w:rsidP="006C347D">
                            <w:pPr>
                              <w:jc w:val="center"/>
                              <w:rPr>
                                <w:rFonts w:ascii="Corbel" w:hAnsi="Corbel"/>
                                <w:color w:val="FFFFFF" w:themeColor="background1"/>
                                <w:sz w:val="72"/>
                                <w:szCs w:val="72"/>
                              </w:rPr>
                            </w:pPr>
                          </w:p>
                          <w:p w14:paraId="1A08B6A5" w14:textId="77777777" w:rsidR="006C347D" w:rsidRPr="00C66F44" w:rsidRDefault="006C347D" w:rsidP="006C347D">
                            <w:pPr>
                              <w:jc w:val="center"/>
                              <w:rPr>
                                <w:rFonts w:ascii="Corbel" w:hAnsi="Corbel"/>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6F662" id="Text Box 1545648383" o:spid="_x0000_s1030" type="#_x0000_t202" style="position:absolute;margin-left:60.6pt;margin-top:252.45pt;width:388.9pt;height:215.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" filled="f" stroked="f" strokeweight=".5pt">
                <v:textbox>
                  <w:txbxContent>
                    <w:p w14:paraId="6A2BAC3B" w14:textId="77777777" w:rsidR="006C347D" w:rsidRPr="00C66F44" w:rsidRDefault="006C347D" w:rsidP="006C347D">
                      <w:pPr>
                        <w:jc w:val="center"/>
                        <w:rPr>
                          <w:b/>
                          <w:bCs/>
                          <w:color w:val="FFFFFF" w:themeColor="background1"/>
                          <w:sz w:val="72"/>
                          <w:szCs w:val="72"/>
                        </w:rPr>
                      </w:pPr>
                      <w:r w:rsidRPr="00C66F44">
                        <w:rPr>
                          <w:b/>
                          <w:bCs/>
                          <w:color w:val="FFFFFF" w:themeColor="background1"/>
                          <w:sz w:val="72"/>
                          <w:szCs w:val="72"/>
                        </w:rPr>
                        <w:t>£[SATTM]</w:t>
                      </w:r>
                    </w:p>
                    <w:p w14:paraId="287B3764" w14:textId="77777777" w:rsidR="006C347D" w:rsidRDefault="006C347D" w:rsidP="006C347D">
                      <w:pPr>
                        <w:jc w:val="center"/>
                        <w:rPr>
                          <w:rFonts w:ascii="Corbel" w:hAnsi="Corbel"/>
                          <w:color w:val="FFFFFF" w:themeColor="background1"/>
                          <w:sz w:val="72"/>
                          <w:szCs w:val="72"/>
                        </w:rPr>
                      </w:pPr>
                      <w:r w:rsidRPr="00C66F44">
                        <w:rPr>
                          <w:rFonts w:ascii="Corbel" w:hAnsi="Corbel"/>
                          <w:color w:val="FFFFFF" w:themeColor="background1"/>
                          <w:sz w:val="72"/>
                          <w:szCs w:val="72"/>
                        </w:rPr>
                        <w:t>Per month</w:t>
                      </w:r>
                    </w:p>
                    <w:p w14:paraId="52EAACAE" w14:textId="77777777" w:rsidR="00DA37A3" w:rsidRDefault="00DA37A3" w:rsidP="00DA37A3">
                      <w:pPr>
                        <w:jc w:val="center"/>
                        <w:rPr>
                          <w:rFonts w:ascii="Corbel" w:hAnsi="Corbel"/>
                          <w:i/>
                          <w:iCs/>
                          <w:color w:val="FFFFFF" w:themeColor="background1"/>
                          <w:sz w:val="28"/>
                          <w:szCs w:val="28"/>
                        </w:rPr>
                      </w:pPr>
                    </w:p>
                    <w:p w14:paraId="39278EF4" w14:textId="1D11E77F" w:rsidR="00DA37A3" w:rsidRPr="000B4545" w:rsidRDefault="00DA37A3" w:rsidP="00DA37A3">
                      <w:pPr>
                        <w:jc w:val="center"/>
                        <w:rPr>
                          <w:rFonts w:ascii="Corbel" w:hAnsi="Corbel"/>
                          <w:color w:val="FFFFFF" w:themeColor="background1"/>
                          <w:sz w:val="44"/>
                          <w:szCs w:val="44"/>
                        </w:rPr>
                      </w:pPr>
                      <w:r w:rsidRPr="000B4545">
                        <w:rPr>
                          <w:rFonts w:ascii="Corbel" w:hAnsi="Corbel"/>
                          <w:i/>
                          <w:iCs/>
                          <w:color w:val="FFFFFF" w:themeColor="background1"/>
                          <w:sz w:val="28"/>
                          <w:szCs w:val="28"/>
                        </w:rPr>
                        <w:t xml:space="preserve">This is the total cost per month covering all your </w:t>
                      </w:r>
                      <w:proofErr w:type="gramStart"/>
                      <w:r w:rsidRPr="000B4545">
                        <w:rPr>
                          <w:rFonts w:ascii="Corbel" w:hAnsi="Corbel"/>
                          <w:i/>
                          <w:iCs/>
                          <w:color w:val="FFFFFF" w:themeColor="background1"/>
                          <w:sz w:val="28"/>
                          <w:szCs w:val="28"/>
                        </w:rPr>
                        <w:t>users</w:t>
                      </w:r>
                      <w:proofErr w:type="gramEnd"/>
                    </w:p>
                    <w:p w14:paraId="4085DA20" w14:textId="77777777" w:rsidR="00DA37A3" w:rsidRPr="00C66F44" w:rsidRDefault="00DA37A3" w:rsidP="006C347D">
                      <w:pPr>
                        <w:jc w:val="center"/>
                        <w:rPr>
                          <w:rFonts w:ascii="Corbel" w:hAnsi="Corbel"/>
                          <w:color w:val="FFFFFF" w:themeColor="background1"/>
                          <w:sz w:val="72"/>
                          <w:szCs w:val="72"/>
                        </w:rPr>
                      </w:pPr>
                    </w:p>
                    <w:p w14:paraId="1A08B6A5" w14:textId="77777777" w:rsidR="006C347D" w:rsidRPr="00C66F44" w:rsidRDefault="006C347D" w:rsidP="006C347D">
                      <w:pPr>
                        <w:jc w:val="center"/>
                        <w:rPr>
                          <w:rFonts w:ascii="Corbel" w:hAnsi="Corbel"/>
                          <w:color w:val="FFFFFF" w:themeColor="background1"/>
                          <w:sz w:val="72"/>
                          <w:szCs w:val="72"/>
                        </w:rPr>
                      </w:pPr>
                    </w:p>
                  </w:txbxContent>
                </v:textbox>
              </v:shape>
            </w:pict>
          </mc:Fallback>
        </mc:AlternateContent>
      </w:r>
      <w:r w:rsidR="00ED1114">
        <w:rPr>
          <w:noProof/>
        </w:rPr>
        <mc:AlternateContent>
          <mc:Choice Requires="wps">
            <w:drawing>
              <wp:anchor distT="0" distB="0" distL="114300" distR="114300" simplePos="0" relativeHeight="251678208" behindDoc="0" locked="0" layoutInCell="1" allowOverlap="1" wp14:anchorId="25397BAF" wp14:editId="1F290086">
                <wp:simplePos x="0" y="0"/>
                <wp:positionH relativeFrom="column">
                  <wp:posOffset>86360</wp:posOffset>
                </wp:positionH>
                <wp:positionV relativeFrom="paragraph">
                  <wp:posOffset>7395620</wp:posOffset>
                </wp:positionV>
                <wp:extent cx="6558280" cy="1932972"/>
                <wp:effectExtent l="0" t="0" r="0" b="0"/>
                <wp:wrapNone/>
                <wp:docPr id="1253506011" name="Text Box 1253506011"/>
                <wp:cNvGraphicFramePr/>
                <a:graphic xmlns:a="http://schemas.openxmlformats.org/drawingml/2006/main">
                  <a:graphicData uri="http://schemas.microsoft.com/office/word/2010/wordprocessingShape">
                    <wps:wsp>
                      <wps:cNvSpPr txBox="1"/>
                      <wps:spPr>
                        <a:xfrm>
                          <a:off x="0" y="0"/>
                          <a:ext cx="6558280" cy="1932972"/>
                        </a:xfrm>
                        <a:prstGeom prst="rect">
                          <a:avLst/>
                        </a:prstGeom>
                        <a:noFill/>
                        <a:ln w="6350">
                          <a:noFill/>
                        </a:ln>
                      </wps:spPr>
                      <wps:txbx>
                        <w:txbxContent>
                          <w:p w14:paraId="21A2A21A" w14:textId="77777777" w:rsidR="006C347D" w:rsidRPr="002565A4" w:rsidRDefault="006C347D" w:rsidP="006C347D">
                            <w:pPr>
                              <w:rPr>
                                <w:rFonts w:cs="Poppins"/>
                                <w:b/>
                                <w:bCs/>
                                <w:color w:val="121212" w:themeColor="text1"/>
                                <w:sz w:val="40"/>
                                <w:szCs w:val="40"/>
                              </w:rPr>
                            </w:pPr>
                            <w:r w:rsidRPr="002565A4">
                              <w:rPr>
                                <w:rFonts w:cs="Poppins"/>
                                <w:b/>
                                <w:bCs/>
                                <w:color w:val="121212" w:themeColor="text1"/>
                                <w:sz w:val="40"/>
                                <w:szCs w:val="40"/>
                              </w:rPr>
                              <w:t>How to Proceed</w:t>
                            </w:r>
                          </w:p>
                          <w:p w14:paraId="03499FCE" w14:textId="77777777" w:rsidR="00416CD1" w:rsidRDefault="00416CD1" w:rsidP="00416CD1">
                            <w:pPr>
                              <w:rPr>
                                <w:rFonts w:cs="Poppins"/>
                                <w:color w:val="121212" w:themeColor="text1"/>
                                <w:sz w:val="28"/>
                                <w:szCs w:val="28"/>
                              </w:rPr>
                            </w:pPr>
                            <w:r w:rsidRPr="00D833CF">
                              <w:rPr>
                                <w:rFonts w:cs="Poppins"/>
                                <w:color w:val="121212" w:themeColor="text1"/>
                                <w:sz w:val="28"/>
                                <w:szCs w:val="28"/>
                              </w:rPr>
                              <w:t>To proceed please sign and return the acceptance page at the end of this proposal. Alternatively, a purchase order to the total value can be provided.</w:t>
                            </w:r>
                          </w:p>
                          <w:p w14:paraId="294FF295" w14:textId="77777777" w:rsidR="006C347D" w:rsidRPr="002565A4" w:rsidRDefault="006C347D" w:rsidP="006C347D">
                            <w:pPr>
                              <w:rPr>
                                <w:rFonts w:cs="Poppins"/>
                                <w:color w:val="121212" w:themeColor="text1"/>
                                <w:sz w:val="21"/>
                                <w:szCs w:val="21"/>
                              </w:rPr>
                            </w:pPr>
                          </w:p>
                          <w:p w14:paraId="7B19F5F2" w14:textId="77777777" w:rsidR="006C347D" w:rsidRPr="002565A4" w:rsidRDefault="006C347D" w:rsidP="006C347D">
                            <w:pPr>
                              <w:rPr>
                                <w:rFonts w:cs="Poppins"/>
                                <w:color w:val="121212" w:themeColor="text1"/>
                                <w:sz w:val="22"/>
                                <w:szCs w:val="22"/>
                              </w:rPr>
                            </w:pPr>
                            <w:r w:rsidRPr="002565A4">
                              <w:rPr>
                                <w:rFonts w:cs="Poppins"/>
                                <w:color w:val="121212" w:themeColor="text1"/>
                                <w:sz w:val="22"/>
                                <w:szCs w:val="22"/>
                              </w:rPr>
                              <w:t xml:space="preserve">By ordering our services, you are agreeing to our </w:t>
                            </w:r>
                            <w:hyperlink r:id="rId9" w:history="1">
                              <w:r w:rsidRPr="002565A4">
                                <w:rPr>
                                  <w:rStyle w:val="Hyperlink"/>
                                  <w:rFonts w:cs="Poppins"/>
                                  <w:color w:val="C00000"/>
                                  <w:sz w:val="22"/>
                                  <w:szCs w:val="22"/>
                                </w:rPr>
                                <w:t>terms and conditions</w:t>
                              </w:r>
                            </w:hyperlink>
                            <w:r w:rsidRPr="002565A4">
                              <w:rPr>
                                <w:rFonts w:cs="Poppins"/>
                                <w:color w:val="C0000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97BAF" id="Text Box 1253506011" o:spid="_x0000_s1031" type="#_x0000_t202" style="position:absolute;margin-left:6.8pt;margin-top:582.35pt;width:516.4pt;height:152.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" filled="f" stroked="f" strokeweight=".5pt">
                <v:textbox>
                  <w:txbxContent>
                    <w:p w14:paraId="21A2A21A" w14:textId="77777777" w:rsidR="006C347D" w:rsidRPr="002565A4" w:rsidRDefault="006C347D" w:rsidP="006C347D">
                      <w:pPr>
                        <w:rPr>
                          <w:rFonts w:cs="Poppins"/>
                          <w:b/>
                          <w:bCs/>
                          <w:color w:val="121212" w:themeColor="text1"/>
                          <w:sz w:val="40"/>
                          <w:szCs w:val="40"/>
                        </w:rPr>
                      </w:pPr>
                      <w:r w:rsidRPr="002565A4">
                        <w:rPr>
                          <w:rFonts w:cs="Poppins"/>
                          <w:b/>
                          <w:bCs/>
                          <w:color w:val="121212" w:themeColor="text1"/>
                          <w:sz w:val="40"/>
                          <w:szCs w:val="40"/>
                        </w:rPr>
                        <w:t>How to Proceed</w:t>
                      </w:r>
                    </w:p>
                    <w:p w14:paraId="03499FCE" w14:textId="77777777" w:rsidR="00416CD1" w:rsidRDefault="00416CD1" w:rsidP="00416CD1">
                      <w:pPr>
                        <w:rPr>
                          <w:rFonts w:cs="Poppins"/>
                          <w:color w:val="121212" w:themeColor="text1"/>
                          <w:sz w:val="28"/>
                          <w:szCs w:val="28"/>
                        </w:rPr>
                      </w:pPr>
                      <w:r w:rsidRPr="00D833CF">
                        <w:rPr>
                          <w:rFonts w:cs="Poppins"/>
                          <w:color w:val="121212" w:themeColor="text1"/>
                          <w:sz w:val="28"/>
                          <w:szCs w:val="28"/>
                        </w:rPr>
                        <w:t>To proceed please sign and return the acceptance page at the end of this proposal. Alternatively, a purchase order to the total value can be provided.</w:t>
                      </w:r>
                    </w:p>
                    <w:p w14:paraId="294FF295" w14:textId="77777777" w:rsidR="006C347D" w:rsidRPr="002565A4" w:rsidRDefault="006C347D" w:rsidP="006C347D">
                      <w:pPr>
                        <w:rPr>
                          <w:rFonts w:cs="Poppins"/>
                          <w:color w:val="121212" w:themeColor="text1"/>
                          <w:sz w:val="21"/>
                          <w:szCs w:val="21"/>
                        </w:rPr>
                      </w:pPr>
                    </w:p>
                    <w:p w14:paraId="7B19F5F2" w14:textId="77777777" w:rsidR="006C347D" w:rsidRPr="002565A4" w:rsidRDefault="006C347D" w:rsidP="006C347D">
                      <w:pPr>
                        <w:rPr>
                          <w:rFonts w:cs="Poppins"/>
                          <w:color w:val="121212" w:themeColor="text1"/>
                          <w:sz w:val="22"/>
                          <w:szCs w:val="22"/>
                        </w:rPr>
                      </w:pPr>
                      <w:r w:rsidRPr="002565A4">
                        <w:rPr>
                          <w:rFonts w:cs="Poppins"/>
                          <w:color w:val="121212" w:themeColor="text1"/>
                          <w:sz w:val="22"/>
                          <w:szCs w:val="22"/>
                        </w:rPr>
                        <w:t xml:space="preserve">By ordering our services, you are agreeing to our </w:t>
                      </w:r>
                      <w:hyperlink r:id="rId10" w:history="1">
                        <w:r w:rsidRPr="002565A4">
                          <w:rPr>
                            <w:rStyle w:val="Hyperlink"/>
                            <w:rFonts w:cs="Poppins"/>
                            <w:color w:val="C00000"/>
                            <w:sz w:val="22"/>
                            <w:szCs w:val="22"/>
                          </w:rPr>
                          <w:t>terms and conditions</w:t>
                        </w:r>
                      </w:hyperlink>
                      <w:r w:rsidRPr="002565A4">
                        <w:rPr>
                          <w:rFonts w:cs="Poppins"/>
                          <w:color w:val="C00000"/>
                          <w:sz w:val="22"/>
                          <w:szCs w:val="22"/>
                        </w:rPr>
                        <w:t>.</w:t>
                      </w:r>
                    </w:p>
                  </w:txbxContent>
                </v:textbox>
              </v:shape>
            </w:pict>
          </mc:Fallback>
        </mc:AlternateContent>
      </w:r>
      <w:r w:rsidR="00ED1114">
        <w:rPr>
          <w:noProof/>
          <w14:ligatures w14:val="standardContextual"/>
        </w:rPr>
        <mc:AlternateContent>
          <mc:Choice Requires="wps">
            <w:drawing>
              <wp:anchor distT="0" distB="0" distL="114300" distR="114300" simplePos="0" relativeHeight="251672064" behindDoc="0" locked="0" layoutInCell="1" allowOverlap="1" wp14:anchorId="52EB6B3E" wp14:editId="0BF45357">
                <wp:simplePos x="0" y="0"/>
                <wp:positionH relativeFrom="column">
                  <wp:posOffset>-228600</wp:posOffset>
                </wp:positionH>
                <wp:positionV relativeFrom="paragraph">
                  <wp:posOffset>953770</wp:posOffset>
                </wp:positionV>
                <wp:extent cx="7038975" cy="4915535"/>
                <wp:effectExtent l="812800" t="787400" r="809625" b="786765"/>
                <wp:wrapNone/>
                <wp:docPr id="510536141" name="Rectangle 4"/>
                <wp:cNvGraphicFramePr/>
                <a:graphic xmlns:a="http://schemas.openxmlformats.org/drawingml/2006/main">
                  <a:graphicData uri="http://schemas.microsoft.com/office/word/2010/wordprocessingShape">
                    <wps:wsp>
                      <wps:cNvSpPr/>
                      <wps:spPr>
                        <a:xfrm>
                          <a:off x="0" y="0"/>
                          <a:ext cx="7038975" cy="4915535"/>
                        </a:xfrm>
                        <a:prstGeom prst="roundRect">
                          <a:avLst/>
                        </a:prstGeom>
                        <a:gradFill flip="none" rotWithShape="0">
                          <a:gsLst>
                            <a:gs pos="1000">
                              <a:schemeClr val="accent1"/>
                            </a:gs>
                            <a:gs pos="100000">
                              <a:schemeClr val="accent1">
                                <a:lumMod val="75000"/>
                              </a:schemeClr>
                            </a:gs>
                          </a:gsLst>
                          <a:lin ang="13500000" scaled="1"/>
                          <a:tileRect/>
                        </a:gradFill>
                        <a:ln>
                          <a:noFill/>
                        </a:ln>
                        <a:effectLst>
                          <a:outerShdw blurRad="1270000" sx="102000" sy="102000" algn="ctr"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AE8DD2E" id="Rectangle 4" o:spid="_x0000_s1026" style="position:absolute;margin-left:-18pt;margin-top:75.1pt;width:554.25pt;height:387.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" fillcolor="#ad0a37 [3204]" stroked="f" strokeweight="1pt">
                <v:fill color2="#810729 [2404]" angle="225" colors="0 #ad0a37;655f #ad0a37" focus="100%" type="gradient"/>
                <v:stroke joinstyle="miter"/>
                <v:shadow on="t" type="perspective" color="black" opacity="9830f" offset="0,0" matrix="66847f,,,66847f"/>
              </v:roundrect>
            </w:pict>
          </mc:Fallback>
        </mc:AlternateContent>
      </w:r>
      <w:r w:rsidR="00ED1114">
        <w:rPr>
          <w:noProof/>
        </w:rPr>
        <mc:AlternateContent>
          <mc:Choice Requires="wps">
            <w:drawing>
              <wp:anchor distT="0" distB="0" distL="114300" distR="114300" simplePos="0" relativeHeight="251673088" behindDoc="0" locked="0" layoutInCell="1" allowOverlap="1" wp14:anchorId="145954F1" wp14:editId="62F94978">
                <wp:simplePos x="0" y="0"/>
                <wp:positionH relativeFrom="column">
                  <wp:posOffset>5715</wp:posOffset>
                </wp:positionH>
                <wp:positionV relativeFrom="paragraph">
                  <wp:posOffset>1306195</wp:posOffset>
                </wp:positionV>
                <wp:extent cx="6720840" cy="2783205"/>
                <wp:effectExtent l="0" t="0" r="0" b="0"/>
                <wp:wrapNone/>
                <wp:docPr id="1603389442" name="Text Box 1603389442"/>
                <wp:cNvGraphicFramePr/>
                <a:graphic xmlns:a="http://schemas.openxmlformats.org/drawingml/2006/main">
                  <a:graphicData uri="http://schemas.microsoft.com/office/word/2010/wordprocessingShape">
                    <wps:wsp>
                      <wps:cNvSpPr txBox="1"/>
                      <wps:spPr>
                        <a:xfrm>
                          <a:off x="0" y="0"/>
                          <a:ext cx="6720840" cy="2783205"/>
                        </a:xfrm>
                        <a:prstGeom prst="rect">
                          <a:avLst/>
                        </a:prstGeom>
                        <a:noFill/>
                        <a:ln w="6350">
                          <a:noFill/>
                        </a:ln>
                      </wps:spPr>
                      <wps:txbx>
                        <w:txbxContent>
                          <w:p w14:paraId="1D47AEC5" w14:textId="77777777" w:rsidR="006C347D" w:rsidRPr="002565A4" w:rsidRDefault="006C347D" w:rsidP="006C347D">
                            <w:pPr>
                              <w:rPr>
                                <w:rFonts w:cs="Poppins"/>
                                <w:b/>
                                <w:bCs/>
                                <w:color w:val="FFFFFF" w:themeColor="background1"/>
                                <w:sz w:val="48"/>
                                <w:szCs w:val="48"/>
                              </w:rPr>
                            </w:pPr>
                            <w:r w:rsidRPr="002565A4">
                              <w:rPr>
                                <w:rFonts w:cs="Poppins"/>
                                <w:b/>
                                <w:bCs/>
                                <w:color w:val="FFFFFF" w:themeColor="background1"/>
                                <w:sz w:val="48"/>
                                <w:szCs w:val="48"/>
                              </w:rPr>
                              <w:t>Full SATT</w:t>
                            </w:r>
                          </w:p>
                          <w:p w14:paraId="62087C27" w14:textId="77777777" w:rsidR="006C347D" w:rsidRPr="002565A4" w:rsidRDefault="006C347D" w:rsidP="006C347D">
                            <w:pPr>
                              <w:rPr>
                                <w:rFonts w:cs="Poppins"/>
                                <w:color w:val="FFFFFF" w:themeColor="background1"/>
                                <w:sz w:val="28"/>
                                <w:szCs w:val="28"/>
                              </w:rPr>
                            </w:pPr>
                            <w:r w:rsidRPr="002565A4">
                              <w:rPr>
                                <w:rFonts w:cs="Poppins"/>
                                <w:color w:val="FFFFFF" w:themeColor="background1"/>
                                <w:sz w:val="28"/>
                                <w:szCs w:val="28"/>
                              </w:rPr>
                              <w:t>[USERS] users Security Awareness Training and Testing Managed Service. Includes training all employees around security awareness, regular phishing testing and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954F1" id="Text Box 1603389442" o:spid="_x0000_s1032" type="#_x0000_t202" style="position:absolute;margin-left:.45pt;margin-top:102.85pt;width:529.2pt;height:219.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" filled="f" stroked="f" strokeweight=".5pt">
                <v:textbox>
                  <w:txbxContent>
                    <w:p w14:paraId="1D47AEC5" w14:textId="77777777" w:rsidR="006C347D" w:rsidRPr="002565A4" w:rsidRDefault="006C347D" w:rsidP="006C347D">
                      <w:pPr>
                        <w:rPr>
                          <w:rFonts w:cs="Poppins"/>
                          <w:b/>
                          <w:bCs/>
                          <w:color w:val="FFFFFF" w:themeColor="background1"/>
                          <w:sz w:val="48"/>
                          <w:szCs w:val="48"/>
                        </w:rPr>
                      </w:pPr>
                      <w:r w:rsidRPr="002565A4">
                        <w:rPr>
                          <w:rFonts w:cs="Poppins"/>
                          <w:b/>
                          <w:bCs/>
                          <w:color w:val="FFFFFF" w:themeColor="background1"/>
                          <w:sz w:val="48"/>
                          <w:szCs w:val="48"/>
                        </w:rPr>
                        <w:t>Full SATT</w:t>
                      </w:r>
                    </w:p>
                    <w:p w14:paraId="62087C27" w14:textId="77777777" w:rsidR="006C347D" w:rsidRPr="002565A4" w:rsidRDefault="006C347D" w:rsidP="006C347D">
                      <w:pPr>
                        <w:rPr>
                          <w:rFonts w:cs="Poppins"/>
                          <w:color w:val="FFFFFF" w:themeColor="background1"/>
                          <w:sz w:val="28"/>
                          <w:szCs w:val="28"/>
                        </w:rPr>
                      </w:pPr>
                      <w:r w:rsidRPr="002565A4">
                        <w:rPr>
                          <w:rFonts w:cs="Poppins"/>
                          <w:color w:val="FFFFFF" w:themeColor="background1"/>
                          <w:sz w:val="28"/>
                          <w:szCs w:val="28"/>
                        </w:rPr>
                        <w:t>[USERS] users Security Awareness Training and Testing Managed Service. Includes training all employees around security awareness, regular phishing testing and reporting.</w:t>
                      </w:r>
                    </w:p>
                  </w:txbxContent>
                </v:textbox>
              </v:shape>
            </w:pict>
          </mc:Fallback>
        </mc:AlternateContent>
      </w:r>
      <w:r w:rsidR="00ED1114">
        <w:rPr>
          <w:noProof/>
          <w14:ligatures w14:val="standardContextual"/>
        </w:rPr>
        <mc:AlternateContent>
          <mc:Choice Requires="wps">
            <w:drawing>
              <wp:anchor distT="0" distB="0" distL="114300" distR="114300" simplePos="0" relativeHeight="251671040" behindDoc="0" locked="0" layoutInCell="1" allowOverlap="1" wp14:anchorId="3EDB51EA" wp14:editId="4972CBED">
                <wp:simplePos x="0" y="0"/>
                <wp:positionH relativeFrom="column">
                  <wp:posOffset>139065</wp:posOffset>
                </wp:positionH>
                <wp:positionV relativeFrom="paragraph">
                  <wp:posOffset>185975</wp:posOffset>
                </wp:positionV>
                <wp:extent cx="5524500" cy="774208"/>
                <wp:effectExtent l="0" t="0" r="0" b="0"/>
                <wp:wrapNone/>
                <wp:docPr id="1672296004" name="Text Box 14"/>
                <wp:cNvGraphicFramePr/>
                <a:graphic xmlns:a="http://schemas.openxmlformats.org/drawingml/2006/main">
                  <a:graphicData uri="http://schemas.microsoft.com/office/word/2010/wordprocessingShape">
                    <wps:wsp>
                      <wps:cNvSpPr txBox="1"/>
                      <wps:spPr>
                        <a:xfrm>
                          <a:off x="0" y="0"/>
                          <a:ext cx="5524500" cy="774208"/>
                        </a:xfrm>
                        <a:prstGeom prst="rect">
                          <a:avLst/>
                        </a:prstGeom>
                        <a:noFill/>
                        <a:ln w="6350">
                          <a:noFill/>
                        </a:ln>
                      </wps:spPr>
                      <wps:txbx>
                        <w:txbxContent>
                          <w:p w14:paraId="1F0B953E" w14:textId="1789E976" w:rsidR="006C347D" w:rsidRPr="002565A4" w:rsidRDefault="006C347D" w:rsidP="006C347D">
                            <w:pPr>
                              <w:pStyle w:val="Heading2"/>
                            </w:pPr>
                            <w:r w:rsidRPr="002565A4">
                              <w:t xml:space="preserve">Discounted </w:t>
                            </w:r>
                            <w:r w:rsidR="00ED1114">
                              <w:t>c</w:t>
                            </w:r>
                            <w:r w:rsidRPr="002565A4">
                              <w:t>ommercials valid in [month] 202</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DB51EA" id="Text Box 14" o:spid="_x0000_s1033" type="#_x0000_t202" style="position:absolute;margin-left:10.95pt;margin-top:14.65pt;width:435pt;height:60.9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" filled="f" stroked="f" strokeweight=".5pt">
                <v:textbox>
                  <w:txbxContent>
                    <w:p w14:paraId="1F0B953E" w14:textId="1789E976" w:rsidR="006C347D" w:rsidRPr="002565A4" w:rsidRDefault="006C347D" w:rsidP="006C347D">
                      <w:pPr>
                        <w:pStyle w:val="Heading2"/>
                      </w:pPr>
                      <w:r w:rsidRPr="002565A4">
                        <w:t xml:space="preserve">Discounted </w:t>
                      </w:r>
                      <w:r w:rsidR="00ED1114">
                        <w:t>c</w:t>
                      </w:r>
                      <w:r w:rsidRPr="002565A4">
                        <w:t>ommercials valid in [month] 202</w:t>
                      </w:r>
                      <w:r>
                        <w:t>4</w:t>
                      </w:r>
                    </w:p>
                  </w:txbxContent>
                </v:textbox>
              </v:shape>
            </w:pict>
          </mc:Fallback>
        </mc:AlternateContent>
      </w:r>
      <w:r w:rsidR="006C347D">
        <w:br w:type="page"/>
      </w:r>
    </w:p>
    <w:p w14:paraId="64793337" w14:textId="77777777" w:rsidR="006C347D" w:rsidRDefault="006C347D">
      <w:r>
        <w:rPr>
          <w:noProof/>
          <w14:ligatures w14:val="standardContextual"/>
        </w:rPr>
        <w:lastRenderedPageBreak/>
        <mc:AlternateContent>
          <mc:Choice Requires="wps">
            <w:drawing>
              <wp:anchor distT="0" distB="0" distL="114300" distR="114300" simplePos="0" relativeHeight="251632128" behindDoc="0" locked="0" layoutInCell="1" allowOverlap="1" wp14:anchorId="4A65679E" wp14:editId="2F450007">
                <wp:simplePos x="0" y="0"/>
                <wp:positionH relativeFrom="column">
                  <wp:posOffset>-921407</wp:posOffset>
                </wp:positionH>
                <wp:positionV relativeFrom="paragraph">
                  <wp:posOffset>322938</wp:posOffset>
                </wp:positionV>
                <wp:extent cx="8409940" cy="741681"/>
                <wp:effectExtent l="749300" t="749300" r="746760" b="744220"/>
                <wp:wrapNone/>
                <wp:docPr id="1615027975" name="Rectangle 4">
                  <a:extLst xmlns:a="http://schemas.openxmlformats.org/drawingml/2006/main">
                    <a:ext uri="{FF2B5EF4-FFF2-40B4-BE49-F238E27FC236}">
                      <a16:creationId xmlns:a16="http://schemas.microsoft.com/office/drawing/2014/main" id="{26A79DD6-6240-4E8C-946A-C03B8D92F789}"/>
                    </a:ext>
                  </a:extLst>
                </wp:docPr>
                <wp:cNvGraphicFramePr/>
                <a:graphic xmlns:a="http://schemas.openxmlformats.org/drawingml/2006/main">
                  <a:graphicData uri="http://schemas.microsoft.com/office/word/2010/wordprocessingShape">
                    <wps:wsp>
                      <wps:cNvSpPr/>
                      <wps:spPr>
                        <a:xfrm>
                          <a:off x="0" y="0"/>
                          <a:ext cx="8409940" cy="741681"/>
                        </a:xfrm>
                        <a:prstGeom prst="rect">
                          <a:avLst/>
                        </a:prstGeom>
                        <a:gradFill>
                          <a:gsLst>
                            <a:gs pos="1000">
                              <a:schemeClr val="accent1"/>
                            </a:gs>
                            <a:gs pos="100000">
                              <a:schemeClr val="accent1">
                                <a:lumMod val="75000"/>
                              </a:schemeClr>
                            </a:gs>
                          </a:gsLst>
                          <a:lin ang="13500000" scaled="1"/>
                        </a:gradFill>
                        <a:ln>
                          <a:noFill/>
                        </a:ln>
                        <a:effectLst>
                          <a:outerShdw blurRad="1270000" sx="102000" sy="102000" algn="ctr"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AEBEE35" id="Rectangle 4" o:spid="_x0000_s1026" style="position:absolute;margin-left:-72.55pt;margin-top:25.45pt;width:662.2pt;height:58.4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" fillcolor="#ad0a37 [3204]" stroked="f" strokeweight="1pt">
                <v:fill color2="#810729 [2404]" angle="225" colors="0 #ad0a37;655f #ad0a37" focus="100%" type="gradient"/>
                <v:shadow on="t" type="perspective" color="black" opacity="9830f" offset="0,0" matrix="66847f,,,66847f"/>
              </v:rect>
            </w:pict>
          </mc:Fallback>
        </mc:AlternateContent>
      </w:r>
      <w:r>
        <w:rPr>
          <w:noProof/>
          <w14:ligatures w14:val="standardContextual"/>
        </w:rPr>
        <mc:AlternateContent>
          <mc:Choice Requires="wps">
            <w:drawing>
              <wp:anchor distT="0" distB="0" distL="114300" distR="114300" simplePos="0" relativeHeight="251633152" behindDoc="0" locked="0" layoutInCell="1" allowOverlap="1" wp14:anchorId="051EC80A" wp14:editId="08ECE3A7">
                <wp:simplePos x="0" y="0"/>
                <wp:positionH relativeFrom="column">
                  <wp:posOffset>-8162</wp:posOffset>
                </wp:positionH>
                <wp:positionV relativeFrom="paragraph">
                  <wp:posOffset>222031</wp:posOffset>
                </wp:positionV>
                <wp:extent cx="5524500" cy="779145"/>
                <wp:effectExtent l="0" t="0" r="0" b="0"/>
                <wp:wrapNone/>
                <wp:docPr id="15" name="Text Box 19"/>
                <wp:cNvGraphicFramePr/>
                <a:graphic xmlns:a="http://schemas.openxmlformats.org/drawingml/2006/main">
                  <a:graphicData uri="http://schemas.microsoft.com/office/word/2010/wordprocessingShape">
                    <wps:wsp>
                      <wps:cNvSpPr txBox="1"/>
                      <wps:spPr>
                        <a:xfrm>
                          <a:off x="0" y="0"/>
                          <a:ext cx="5524500" cy="779145"/>
                        </a:xfrm>
                        <a:prstGeom prst="rect">
                          <a:avLst/>
                        </a:prstGeom>
                        <a:noFill/>
                        <a:ln w="6350">
                          <a:noFill/>
                        </a:ln>
                      </wps:spPr>
                      <wps:txbx>
                        <w:txbxContent>
                          <w:p w14:paraId="50FED055" w14:textId="77777777" w:rsidR="00D3304A" w:rsidRPr="00D3304A" w:rsidRDefault="00D3304A" w:rsidP="002565A4">
                            <w:pPr>
                              <w:pStyle w:val="Heading1"/>
                            </w:pPr>
                            <w:r w:rsidRPr="00D3304A">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1EC80A" id="Text Box 19" o:spid="_x0000_s1033" type="#_x0000_t202" style="position:absolute;margin-left:-.65pt;margin-top:17.5pt;width:435pt;height:61.3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" filled="f" stroked="f" strokeweight=".5pt">
                <v:textbox>
                  <w:txbxContent>
                    <w:p w14:paraId="50FED055" w14:textId="77777777" w:rsidR="00D3304A" w:rsidRPr="00D3304A" w:rsidRDefault="00D3304A" w:rsidP="002565A4">
                      <w:pPr>
                        <w:pStyle w:val="Heading1"/>
                      </w:pPr>
                      <w:r w:rsidRPr="00D3304A">
                        <w:t>Introduction</w:t>
                      </w:r>
                    </w:p>
                  </w:txbxContent>
                </v:textbox>
              </v:shape>
            </w:pict>
          </mc:Fallback>
        </mc:AlternateContent>
      </w:r>
    </w:p>
    <w:p w14:paraId="18AEA112" w14:textId="77777777" w:rsidR="00D3304A" w:rsidRDefault="00D3304A" w:rsidP="00D3304A"/>
    <w:p w14:paraId="7E65EC14" w14:textId="77777777" w:rsidR="00D3304A" w:rsidRDefault="00D3304A" w:rsidP="00D3304A"/>
    <w:p w14:paraId="271EB27A" w14:textId="407A3191" w:rsidR="00D3304A" w:rsidRDefault="00FE330A">
      <w:r>
        <w:rPr>
          <w:noProof/>
          <w14:ligatures w14:val="standardContextual"/>
        </w:rPr>
        <w:drawing>
          <wp:anchor distT="0" distB="0" distL="114300" distR="114300" simplePos="0" relativeHeight="251686400" behindDoc="0" locked="0" layoutInCell="1" allowOverlap="1" wp14:anchorId="02E6441B" wp14:editId="0DAD1B09">
            <wp:simplePos x="0" y="0"/>
            <wp:positionH relativeFrom="column">
              <wp:posOffset>723265</wp:posOffset>
            </wp:positionH>
            <wp:positionV relativeFrom="paragraph">
              <wp:posOffset>7572375</wp:posOffset>
            </wp:positionV>
            <wp:extent cx="1924050" cy="999490"/>
            <wp:effectExtent l="0" t="0" r="0" b="0"/>
            <wp:wrapNone/>
            <wp:docPr id="1789210886" name="Picture 28" descr="A white sta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10886" name="Picture 28" descr="A white star with white text&#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1924050" cy="99949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82304" behindDoc="0" locked="0" layoutInCell="1" allowOverlap="1" wp14:anchorId="6E0B1A43" wp14:editId="69785C02">
            <wp:simplePos x="0" y="0"/>
            <wp:positionH relativeFrom="column">
              <wp:posOffset>1083081</wp:posOffset>
            </wp:positionH>
            <wp:positionV relativeFrom="paragraph">
              <wp:posOffset>5375275</wp:posOffset>
            </wp:positionV>
            <wp:extent cx="1194955" cy="1339273"/>
            <wp:effectExtent l="0" t="0" r="0" b="0"/>
            <wp:wrapNone/>
            <wp:docPr id="53493072" name="Picture 23" descr="A logo of a foot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3072" name="Picture 23" descr="A logo of a football team&#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1194955" cy="1339273"/>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85376" behindDoc="0" locked="0" layoutInCell="1" allowOverlap="1" wp14:anchorId="5B8FA18E" wp14:editId="496EB961">
            <wp:simplePos x="0" y="0"/>
            <wp:positionH relativeFrom="column">
              <wp:posOffset>3106657</wp:posOffset>
            </wp:positionH>
            <wp:positionV relativeFrom="paragraph">
              <wp:posOffset>7478395</wp:posOffset>
            </wp:positionV>
            <wp:extent cx="1314450" cy="1314450"/>
            <wp:effectExtent l="0" t="0" r="0" b="0"/>
            <wp:wrapNone/>
            <wp:docPr id="2046856638" name="Picture 27"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56638" name="Picture 27" descr="A logo with white text&#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0" locked="0" layoutInCell="1" allowOverlap="1" wp14:anchorId="187AFA30" wp14:editId="37CA935C">
            <wp:simplePos x="0" y="0"/>
            <wp:positionH relativeFrom="column">
              <wp:posOffset>2872732</wp:posOffset>
            </wp:positionH>
            <wp:positionV relativeFrom="paragraph">
              <wp:posOffset>5460365</wp:posOffset>
            </wp:positionV>
            <wp:extent cx="1840230" cy="996950"/>
            <wp:effectExtent l="0" t="0" r="0" b="0"/>
            <wp:wrapNone/>
            <wp:docPr id="2072333251" name="Picture 24" descr="A logo with wing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33251" name="Picture 24" descr="A logo with wings and a number&#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1840230" cy="99695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87424" behindDoc="0" locked="0" layoutInCell="1" allowOverlap="1" wp14:anchorId="71953BD2" wp14:editId="7183F115">
            <wp:simplePos x="0" y="0"/>
            <wp:positionH relativeFrom="column">
              <wp:posOffset>5195570</wp:posOffset>
            </wp:positionH>
            <wp:positionV relativeFrom="paragraph">
              <wp:posOffset>7475220</wp:posOffset>
            </wp:positionV>
            <wp:extent cx="1314450" cy="1314450"/>
            <wp:effectExtent l="0" t="0" r="0" b="0"/>
            <wp:wrapNone/>
            <wp:docPr id="1226162013" name="Picture 29"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62013" name="Picture 29" descr="A white text on a black background&#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84352" behindDoc="0" locked="0" layoutInCell="1" allowOverlap="1" wp14:anchorId="7036E81B" wp14:editId="6DC4A976">
            <wp:simplePos x="0" y="0"/>
            <wp:positionH relativeFrom="column">
              <wp:posOffset>5095240</wp:posOffset>
            </wp:positionH>
            <wp:positionV relativeFrom="paragraph">
              <wp:posOffset>5123815</wp:posOffset>
            </wp:positionV>
            <wp:extent cx="1590040" cy="1590040"/>
            <wp:effectExtent l="0" t="0" r="0" b="0"/>
            <wp:wrapNone/>
            <wp:docPr id="1710863523" name="Picture 26" descr="A white tree with leav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63523" name="Picture 26" descr="A white tree with leaves on a black background&#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1590040" cy="1590040"/>
                    </a:xfrm>
                    <a:prstGeom prst="rect">
                      <a:avLst/>
                    </a:prstGeom>
                  </pic:spPr>
                </pic:pic>
              </a:graphicData>
            </a:graphic>
            <wp14:sizeRelH relativeFrom="page">
              <wp14:pctWidth>0</wp14:pctWidth>
            </wp14:sizeRelH>
            <wp14:sizeRelV relativeFrom="page">
              <wp14:pctHeight>0</wp14:pctHeight>
            </wp14:sizeRelV>
          </wp:anchor>
        </w:drawing>
      </w:r>
      <w:r w:rsidR="00E16245">
        <w:rPr>
          <w:noProof/>
        </w:rPr>
        <mc:AlternateContent>
          <mc:Choice Requires="wps">
            <w:drawing>
              <wp:anchor distT="0" distB="0" distL="114300" distR="114300" simplePos="0" relativeHeight="251693568" behindDoc="0" locked="0" layoutInCell="1" allowOverlap="1" wp14:anchorId="3F4D84BA" wp14:editId="1BE99D9A">
                <wp:simplePos x="0" y="0"/>
                <wp:positionH relativeFrom="column">
                  <wp:posOffset>-69448</wp:posOffset>
                </wp:positionH>
                <wp:positionV relativeFrom="paragraph">
                  <wp:posOffset>646430</wp:posOffset>
                </wp:positionV>
                <wp:extent cx="2463800" cy="673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463800" cy="673100"/>
                        </a:xfrm>
                        <a:prstGeom prst="rect">
                          <a:avLst/>
                        </a:prstGeom>
                        <a:noFill/>
                        <a:ln w="6350">
                          <a:noFill/>
                        </a:ln>
                      </wps:spPr>
                      <wps:txbx>
                        <w:txbxContent>
                          <w:p w14:paraId="4F58BA40" w14:textId="77777777" w:rsidR="00E16245" w:rsidRDefault="00E16245" w:rsidP="00E16245">
                            <w:pPr>
                              <w:jc w:val="center"/>
                            </w:pPr>
                            <w:r>
                              <w:t>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D84BA" id="Text Box 1" o:spid="_x0000_s1034" type="#_x0000_t202" style="position:absolute;margin-left:-5.45pt;margin-top:50.9pt;width:194pt;height:5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" filled="f" stroked="f" strokeweight=".5pt">
                <v:textbox>
                  <w:txbxContent>
                    <w:p w14:paraId="4F58BA40" w14:textId="77777777" w:rsidR="00E16245" w:rsidRDefault="00E16245" w:rsidP="00E16245">
                      <w:pPr>
                        <w:jc w:val="center"/>
                      </w:pPr>
                      <w:r>
                        <w:t>Your logo here</w:t>
                      </w:r>
                    </w:p>
                  </w:txbxContent>
                </v:textbox>
              </v:shape>
            </w:pict>
          </mc:Fallback>
        </mc:AlternateContent>
      </w:r>
      <w:r w:rsidR="00E16245">
        <w:rPr>
          <w:noProof/>
          <w14:ligatures w14:val="standardContextual"/>
        </w:rPr>
        <mc:AlternateContent>
          <mc:Choice Requires="wps">
            <w:drawing>
              <wp:anchor distT="0" distB="0" distL="114300" distR="114300" simplePos="0" relativeHeight="251695616" behindDoc="0" locked="0" layoutInCell="1" allowOverlap="1" wp14:anchorId="6C4FE21A" wp14:editId="4FA1F262">
                <wp:simplePos x="0" y="0"/>
                <wp:positionH relativeFrom="column">
                  <wp:posOffset>538223</wp:posOffset>
                </wp:positionH>
                <wp:positionV relativeFrom="paragraph">
                  <wp:posOffset>1449729</wp:posOffset>
                </wp:positionV>
                <wp:extent cx="5960825" cy="2245489"/>
                <wp:effectExtent l="0" t="0" r="0" b="0"/>
                <wp:wrapNone/>
                <wp:docPr id="840543316" name="Text Box 20"/>
                <wp:cNvGraphicFramePr/>
                <a:graphic xmlns:a="http://schemas.openxmlformats.org/drawingml/2006/main">
                  <a:graphicData uri="http://schemas.microsoft.com/office/word/2010/wordprocessingShape">
                    <wps:wsp>
                      <wps:cNvSpPr txBox="1"/>
                      <wps:spPr>
                        <a:xfrm>
                          <a:off x="0" y="0"/>
                          <a:ext cx="5960825" cy="2245489"/>
                        </a:xfrm>
                        <a:prstGeom prst="rect">
                          <a:avLst/>
                        </a:prstGeom>
                        <a:noFill/>
                        <a:ln w="6350">
                          <a:noFill/>
                        </a:ln>
                      </wps:spPr>
                      <wps:txbx>
                        <w:txbxContent>
                          <w:p w14:paraId="19EE1A52" w14:textId="77777777" w:rsidR="00E16245" w:rsidRPr="00E420F2" w:rsidRDefault="00E16245" w:rsidP="00E16245">
                            <w:pPr>
                              <w:pStyle w:val="Heading2"/>
                              <w:rPr>
                                <w:color w:val="121212" w:themeColor="text1"/>
                              </w:rPr>
                            </w:pPr>
                            <w:r>
                              <w:rPr>
                                <w:color w:val="121212" w:themeColor="text1"/>
                              </w:rPr>
                              <w:t>[Partner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FE21A" id="Text Box 20" o:spid="_x0000_s1035" type="#_x0000_t202" style="position:absolute;margin-left:42.4pt;margin-top:114.15pt;width:469.35pt;height:176.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" filled="f" stroked="f" strokeweight=".5pt">
                <v:textbox>
                  <w:txbxContent>
                    <w:p w14:paraId="19EE1A52" w14:textId="77777777" w:rsidR="00E16245" w:rsidRPr="00E420F2" w:rsidRDefault="00E16245" w:rsidP="00E16245">
                      <w:pPr>
                        <w:pStyle w:val="Heading2"/>
                        <w:rPr>
                          <w:color w:val="121212" w:themeColor="text1"/>
                        </w:rPr>
                      </w:pPr>
                      <w:r>
                        <w:rPr>
                          <w:color w:val="121212" w:themeColor="text1"/>
                        </w:rPr>
                        <w:t>[Partner about]</w:t>
                      </w:r>
                    </w:p>
                  </w:txbxContent>
                </v:textbox>
              </v:shape>
            </w:pict>
          </mc:Fallback>
        </mc:AlternateContent>
      </w:r>
      <w:r w:rsidR="00E16245">
        <w:rPr>
          <w:noProof/>
          <w14:ligatures w14:val="standardContextual"/>
        </w:rPr>
        <w:drawing>
          <wp:anchor distT="0" distB="0" distL="114300" distR="114300" simplePos="0" relativeHeight="251694592" behindDoc="0" locked="0" layoutInCell="1" allowOverlap="1" wp14:anchorId="12DC8BDF" wp14:editId="5BD2A7E4">
            <wp:simplePos x="0" y="0"/>
            <wp:positionH relativeFrom="column">
              <wp:posOffset>2920928</wp:posOffset>
            </wp:positionH>
            <wp:positionV relativeFrom="paragraph">
              <wp:posOffset>647732</wp:posOffset>
            </wp:positionV>
            <wp:extent cx="3810000" cy="673100"/>
            <wp:effectExtent l="0" t="0" r="0" b="0"/>
            <wp:wrapSquare wrapText="bothSides"/>
            <wp:docPr id="1544402219" name="Picture 1" descr="A red and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02219" name="Picture 1" descr="A red and black text on a black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0000" cy="673100"/>
                    </a:xfrm>
                    <a:prstGeom prst="rect">
                      <a:avLst/>
                    </a:prstGeom>
                  </pic:spPr>
                </pic:pic>
              </a:graphicData>
            </a:graphic>
            <wp14:sizeRelH relativeFrom="page">
              <wp14:pctWidth>0</wp14:pctWidth>
            </wp14:sizeRelH>
            <wp14:sizeRelV relativeFrom="page">
              <wp14:pctHeight>0</wp14:pctHeight>
            </wp14:sizeRelV>
          </wp:anchor>
        </w:drawing>
      </w:r>
      <w:r w:rsidR="00E16245">
        <w:rPr>
          <w:noProof/>
          <w14:ligatures w14:val="standardContextual"/>
        </w:rPr>
        <mc:AlternateContent>
          <mc:Choice Requires="wps">
            <w:drawing>
              <wp:anchor distT="0" distB="0" distL="114300" distR="114300" simplePos="0" relativeHeight="251690496" behindDoc="0" locked="0" layoutInCell="1" allowOverlap="1" wp14:anchorId="2A1F75F4" wp14:editId="13FCE6E9">
                <wp:simplePos x="0" y="0"/>
                <wp:positionH relativeFrom="column">
                  <wp:posOffset>343704</wp:posOffset>
                </wp:positionH>
                <wp:positionV relativeFrom="paragraph">
                  <wp:posOffset>4644342</wp:posOffset>
                </wp:positionV>
                <wp:extent cx="0" cy="5413769"/>
                <wp:effectExtent l="25400" t="0" r="25400" b="34925"/>
                <wp:wrapNone/>
                <wp:docPr id="1210503444" name="Straight Connector 5"/>
                <wp:cNvGraphicFramePr/>
                <a:graphic xmlns:a="http://schemas.openxmlformats.org/drawingml/2006/main">
                  <a:graphicData uri="http://schemas.microsoft.com/office/word/2010/wordprocessingShape">
                    <wps:wsp>
                      <wps:cNvCnPr/>
                      <wps:spPr>
                        <a:xfrm>
                          <a:off x="0" y="0"/>
                          <a:ext cx="0" cy="5413769"/>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0A0077" id="Straight Connector 5" o:spid="_x0000_s1026" style="position:absolute;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5pt,365.7pt" to="27.05pt,1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" strokecolor="#ad0a37 [3204]" strokeweight="4pt">
                <v:stroke joinstyle="miter"/>
              </v:line>
            </w:pict>
          </mc:Fallback>
        </mc:AlternateContent>
      </w:r>
      <w:r w:rsidR="00E16245">
        <w:rPr>
          <w:noProof/>
          <w14:ligatures w14:val="standardContextual"/>
        </w:rPr>
        <mc:AlternateContent>
          <mc:Choice Requires="wps">
            <w:drawing>
              <wp:anchor distT="0" distB="0" distL="114300" distR="114300" simplePos="0" relativeHeight="251691520" behindDoc="0" locked="0" layoutInCell="1" allowOverlap="1" wp14:anchorId="6833473E" wp14:editId="1241041F">
                <wp:simplePos x="0" y="0"/>
                <wp:positionH relativeFrom="column">
                  <wp:posOffset>471805</wp:posOffset>
                </wp:positionH>
                <wp:positionV relativeFrom="paragraph">
                  <wp:posOffset>4933315</wp:posOffset>
                </wp:positionV>
                <wp:extent cx="5648325" cy="4027805"/>
                <wp:effectExtent l="0" t="0" r="0" b="0"/>
                <wp:wrapNone/>
                <wp:docPr id="22" name="Text Box 18"/>
                <wp:cNvGraphicFramePr/>
                <a:graphic xmlns:a="http://schemas.openxmlformats.org/drawingml/2006/main">
                  <a:graphicData uri="http://schemas.microsoft.com/office/word/2010/wordprocessingShape">
                    <wps:wsp>
                      <wps:cNvSpPr txBox="1"/>
                      <wps:spPr>
                        <a:xfrm>
                          <a:off x="0" y="0"/>
                          <a:ext cx="5648325" cy="4027805"/>
                        </a:xfrm>
                        <a:prstGeom prst="rect">
                          <a:avLst/>
                        </a:prstGeom>
                        <a:noFill/>
                        <a:ln w="6350">
                          <a:noFill/>
                        </a:ln>
                      </wps:spPr>
                      <wps:txbx>
                        <w:txbxContent>
                          <w:p w14:paraId="5E7472EF" w14:textId="77777777" w:rsidR="00E16245" w:rsidRPr="00DC1979" w:rsidRDefault="00E16245" w:rsidP="00E16245">
                            <w:pPr>
                              <w:rPr>
                                <w:rFonts w:cs="Open Sans Light"/>
                                <w:color w:val="FFFFFF" w:themeColor="background1"/>
                                <w:sz w:val="28"/>
                                <w:szCs w:val="28"/>
                              </w:rPr>
                            </w:pPr>
                            <w:r w:rsidRPr="00DC1979">
                              <w:rPr>
                                <w:rFonts w:cs="Open Sans Light"/>
                                <w:color w:val="FFFFFF" w:themeColor="background1"/>
                                <w:sz w:val="28"/>
                                <w:szCs w:val="28"/>
                              </w:rPr>
                              <w:t xml:space="preserve">Cyber Security Awareness are a market leading provider of Security and GDPR awareness training and testing managed services, designed to bolster your organisations cyber security posture and meaningfully change </w:t>
                            </w:r>
                            <w:proofErr w:type="gramStart"/>
                            <w:r w:rsidRPr="00DC1979">
                              <w:rPr>
                                <w:rFonts w:cs="Open Sans Light"/>
                                <w:color w:val="FFFFFF" w:themeColor="background1"/>
                                <w:sz w:val="28"/>
                                <w:szCs w:val="28"/>
                              </w:rPr>
                              <w:t>employees</w:t>
                            </w:r>
                            <w:proofErr w:type="gramEnd"/>
                            <w:r w:rsidRPr="00DC1979">
                              <w:rPr>
                                <w:rFonts w:cs="Open Sans Light"/>
                                <w:color w:val="FFFFFF" w:themeColor="background1"/>
                                <w:sz w:val="28"/>
                                <w:szCs w:val="28"/>
                              </w:rPr>
                              <w:t xml:space="preserve"> behaviour.</w:t>
                            </w:r>
                          </w:p>
                          <w:p w14:paraId="346A2F0A" w14:textId="77777777" w:rsidR="00E16245" w:rsidRPr="00DC1979" w:rsidRDefault="00E16245" w:rsidP="00E16245">
                            <w:pPr>
                              <w:rPr>
                                <w:rFonts w:cs="Open Sans Light"/>
                                <w:color w:val="FFFFFF" w:themeColor="background1"/>
                                <w:sz w:val="28"/>
                                <w:szCs w:val="28"/>
                              </w:rPr>
                            </w:pPr>
                          </w:p>
                          <w:p w14:paraId="689B61E8" w14:textId="77777777" w:rsidR="00E16245" w:rsidRPr="00DC1979" w:rsidRDefault="00E16245" w:rsidP="00E16245">
                            <w:pPr>
                              <w:rPr>
                                <w:rFonts w:cs="Open Sans Light"/>
                                <w:color w:val="FFFFFF" w:themeColor="background1"/>
                                <w:sz w:val="28"/>
                                <w:szCs w:val="28"/>
                              </w:rPr>
                            </w:pPr>
                            <w:r w:rsidRPr="00DC1979">
                              <w:rPr>
                                <w:rFonts w:cs="Open Sans Light"/>
                                <w:color w:val="FFFFFF" w:themeColor="background1"/>
                                <w:sz w:val="28"/>
                                <w:szCs w:val="28"/>
                              </w:rPr>
                              <w:t xml:space="preserve">Unlike other providers, </w:t>
                            </w:r>
                            <w:proofErr w:type="gramStart"/>
                            <w:r w:rsidRPr="00DC1979">
                              <w:rPr>
                                <w:rFonts w:cs="Open Sans Light"/>
                                <w:color w:val="FFFFFF" w:themeColor="background1"/>
                                <w:sz w:val="28"/>
                                <w:szCs w:val="28"/>
                              </w:rPr>
                              <w:t>all of</w:t>
                            </w:r>
                            <w:proofErr w:type="gramEnd"/>
                            <w:r w:rsidRPr="00DC1979">
                              <w:rPr>
                                <w:rFonts w:cs="Open Sans Light"/>
                                <w:color w:val="FFFFFF" w:themeColor="background1"/>
                                <w:sz w:val="28"/>
                                <w:szCs w:val="28"/>
                              </w:rPr>
                              <w:t xml:space="preserve"> our solutions are outcomes-driven to stop security incidents from happening – not just tick training boxes.</w:t>
                            </w:r>
                          </w:p>
                          <w:p w14:paraId="2C07E1DE" w14:textId="77777777" w:rsidR="00E16245" w:rsidRPr="00DC1979" w:rsidRDefault="00E16245" w:rsidP="00E16245">
                            <w:pPr>
                              <w:rPr>
                                <w:rFonts w:cs="Open Sans Light"/>
                                <w:color w:val="FFFFFF" w:themeColor="background1"/>
                                <w:sz w:val="28"/>
                                <w:szCs w:val="28"/>
                              </w:rPr>
                            </w:pPr>
                          </w:p>
                          <w:p w14:paraId="4570BA4B" w14:textId="77777777" w:rsidR="00E16245" w:rsidRPr="00DC1979" w:rsidRDefault="00E16245" w:rsidP="00E16245">
                            <w:pPr>
                              <w:rPr>
                                <w:rFonts w:cs="Open Sans Light"/>
                                <w:color w:val="FFFFFF" w:themeColor="background1"/>
                                <w:sz w:val="28"/>
                                <w:szCs w:val="28"/>
                              </w:rPr>
                            </w:pPr>
                            <w:r w:rsidRPr="00DC1979">
                              <w:rPr>
                                <w:rFonts w:cs="Open Sans Light"/>
                                <w:color w:val="FFFFFF" w:themeColor="background1"/>
                                <w:sz w:val="28"/>
                                <w:szCs w:val="28"/>
                              </w:rPr>
                              <w:t>We support over 3,000 global organisations and have helped over 600,000 employees with their Cyber Security Awareness.</w:t>
                            </w:r>
                          </w:p>
                          <w:p w14:paraId="10A7B560" w14:textId="77777777" w:rsidR="00E16245" w:rsidRPr="00DC1979" w:rsidRDefault="00E16245" w:rsidP="00E16245">
                            <w:pPr>
                              <w:rPr>
                                <w:rFonts w:cs="Open Sans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473E" id="Text Box 18" o:spid="_x0000_s1036" type="#_x0000_t202" style="position:absolute;margin-left:37.15pt;margin-top:388.45pt;width:444.75pt;height:317.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" filled="f" stroked="f" strokeweight=".5pt">
                <v:textbox>
                  <w:txbxContent>
                    <w:p w14:paraId="5E7472EF" w14:textId="77777777" w:rsidR="00E16245" w:rsidRPr="00DC1979" w:rsidRDefault="00E16245" w:rsidP="00E16245">
                      <w:pPr>
                        <w:rPr>
                          <w:rFonts w:cs="Open Sans Light"/>
                          <w:color w:val="FFFFFF" w:themeColor="background1"/>
                          <w:sz w:val="28"/>
                          <w:szCs w:val="28"/>
                        </w:rPr>
                      </w:pPr>
                      <w:r w:rsidRPr="00DC1979">
                        <w:rPr>
                          <w:rFonts w:cs="Open Sans Light"/>
                          <w:color w:val="FFFFFF" w:themeColor="background1"/>
                          <w:sz w:val="28"/>
                          <w:szCs w:val="28"/>
                        </w:rPr>
                        <w:t xml:space="preserve">Cyber Security Awareness are a market leading provider of Security and GDPR awareness training and testing managed services, designed to bolster your organisations cyber security posture and meaningfully change </w:t>
                      </w:r>
                      <w:proofErr w:type="gramStart"/>
                      <w:r w:rsidRPr="00DC1979">
                        <w:rPr>
                          <w:rFonts w:cs="Open Sans Light"/>
                          <w:color w:val="FFFFFF" w:themeColor="background1"/>
                          <w:sz w:val="28"/>
                          <w:szCs w:val="28"/>
                        </w:rPr>
                        <w:t>employees</w:t>
                      </w:r>
                      <w:proofErr w:type="gramEnd"/>
                      <w:r w:rsidRPr="00DC1979">
                        <w:rPr>
                          <w:rFonts w:cs="Open Sans Light"/>
                          <w:color w:val="FFFFFF" w:themeColor="background1"/>
                          <w:sz w:val="28"/>
                          <w:szCs w:val="28"/>
                        </w:rPr>
                        <w:t xml:space="preserve"> behaviour.</w:t>
                      </w:r>
                    </w:p>
                    <w:p w14:paraId="346A2F0A" w14:textId="77777777" w:rsidR="00E16245" w:rsidRPr="00DC1979" w:rsidRDefault="00E16245" w:rsidP="00E16245">
                      <w:pPr>
                        <w:rPr>
                          <w:rFonts w:cs="Open Sans Light"/>
                          <w:color w:val="FFFFFF" w:themeColor="background1"/>
                          <w:sz w:val="28"/>
                          <w:szCs w:val="28"/>
                        </w:rPr>
                      </w:pPr>
                    </w:p>
                    <w:p w14:paraId="689B61E8" w14:textId="77777777" w:rsidR="00E16245" w:rsidRPr="00DC1979" w:rsidRDefault="00E16245" w:rsidP="00E16245">
                      <w:pPr>
                        <w:rPr>
                          <w:rFonts w:cs="Open Sans Light"/>
                          <w:color w:val="FFFFFF" w:themeColor="background1"/>
                          <w:sz w:val="28"/>
                          <w:szCs w:val="28"/>
                        </w:rPr>
                      </w:pPr>
                      <w:r w:rsidRPr="00DC1979">
                        <w:rPr>
                          <w:rFonts w:cs="Open Sans Light"/>
                          <w:color w:val="FFFFFF" w:themeColor="background1"/>
                          <w:sz w:val="28"/>
                          <w:szCs w:val="28"/>
                        </w:rPr>
                        <w:t xml:space="preserve">Unlike other providers, </w:t>
                      </w:r>
                      <w:proofErr w:type="gramStart"/>
                      <w:r w:rsidRPr="00DC1979">
                        <w:rPr>
                          <w:rFonts w:cs="Open Sans Light"/>
                          <w:color w:val="FFFFFF" w:themeColor="background1"/>
                          <w:sz w:val="28"/>
                          <w:szCs w:val="28"/>
                        </w:rPr>
                        <w:t>all of</w:t>
                      </w:r>
                      <w:proofErr w:type="gramEnd"/>
                      <w:r w:rsidRPr="00DC1979">
                        <w:rPr>
                          <w:rFonts w:cs="Open Sans Light"/>
                          <w:color w:val="FFFFFF" w:themeColor="background1"/>
                          <w:sz w:val="28"/>
                          <w:szCs w:val="28"/>
                        </w:rPr>
                        <w:t xml:space="preserve"> our solutions are outcomes-driven to stop security incidents from happening – not just tick training boxes.</w:t>
                      </w:r>
                    </w:p>
                    <w:p w14:paraId="2C07E1DE" w14:textId="77777777" w:rsidR="00E16245" w:rsidRPr="00DC1979" w:rsidRDefault="00E16245" w:rsidP="00E16245">
                      <w:pPr>
                        <w:rPr>
                          <w:rFonts w:cs="Open Sans Light"/>
                          <w:color w:val="FFFFFF" w:themeColor="background1"/>
                          <w:sz w:val="28"/>
                          <w:szCs w:val="28"/>
                        </w:rPr>
                      </w:pPr>
                    </w:p>
                    <w:p w14:paraId="4570BA4B" w14:textId="77777777" w:rsidR="00E16245" w:rsidRPr="00DC1979" w:rsidRDefault="00E16245" w:rsidP="00E16245">
                      <w:pPr>
                        <w:rPr>
                          <w:rFonts w:cs="Open Sans Light"/>
                          <w:color w:val="FFFFFF" w:themeColor="background1"/>
                          <w:sz w:val="28"/>
                          <w:szCs w:val="28"/>
                        </w:rPr>
                      </w:pPr>
                      <w:r w:rsidRPr="00DC1979">
                        <w:rPr>
                          <w:rFonts w:cs="Open Sans Light"/>
                          <w:color w:val="FFFFFF" w:themeColor="background1"/>
                          <w:sz w:val="28"/>
                          <w:szCs w:val="28"/>
                        </w:rPr>
                        <w:t>We support over 3,000 global organisations and have helped over 600,000 employees with their Cyber Security Awareness.</w:t>
                      </w:r>
                    </w:p>
                    <w:p w14:paraId="10A7B560" w14:textId="77777777" w:rsidR="00E16245" w:rsidRPr="00DC1979" w:rsidRDefault="00E16245" w:rsidP="00E16245">
                      <w:pPr>
                        <w:rPr>
                          <w:rFonts w:cs="Open Sans Light"/>
                          <w:color w:val="FFFFFF" w:themeColor="background1"/>
                          <w:sz w:val="28"/>
                          <w:szCs w:val="28"/>
                        </w:rPr>
                      </w:pPr>
                    </w:p>
                  </w:txbxContent>
                </v:textbox>
              </v:shape>
            </w:pict>
          </mc:Fallback>
        </mc:AlternateContent>
      </w:r>
      <w:r w:rsidR="00E16245">
        <w:rPr>
          <w:noProof/>
          <w14:ligatures w14:val="standardContextual"/>
        </w:rPr>
        <mc:AlternateContent>
          <mc:Choice Requires="wps">
            <w:drawing>
              <wp:anchor distT="0" distB="0" distL="114300" distR="114300" simplePos="0" relativeHeight="251692544" behindDoc="0" locked="0" layoutInCell="1" allowOverlap="1" wp14:anchorId="6347D0A2" wp14:editId="551BB99B">
                <wp:simplePos x="0" y="0"/>
                <wp:positionH relativeFrom="column">
                  <wp:posOffset>469900</wp:posOffset>
                </wp:positionH>
                <wp:positionV relativeFrom="paragraph">
                  <wp:posOffset>4476115</wp:posOffset>
                </wp:positionV>
                <wp:extent cx="5524500" cy="774208"/>
                <wp:effectExtent l="0" t="0" r="0" b="0"/>
                <wp:wrapNone/>
                <wp:docPr id="17" name="Text Box 20"/>
                <wp:cNvGraphicFramePr/>
                <a:graphic xmlns:a="http://schemas.openxmlformats.org/drawingml/2006/main">
                  <a:graphicData uri="http://schemas.microsoft.com/office/word/2010/wordprocessingShape">
                    <wps:wsp>
                      <wps:cNvSpPr txBox="1"/>
                      <wps:spPr>
                        <a:xfrm>
                          <a:off x="0" y="0"/>
                          <a:ext cx="5524500" cy="774208"/>
                        </a:xfrm>
                        <a:prstGeom prst="rect">
                          <a:avLst/>
                        </a:prstGeom>
                        <a:noFill/>
                        <a:ln w="6350">
                          <a:noFill/>
                        </a:ln>
                      </wps:spPr>
                      <wps:txbx>
                        <w:txbxContent>
                          <w:p w14:paraId="0CE5ED75" w14:textId="77777777" w:rsidR="00E16245" w:rsidRPr="00DC1979" w:rsidRDefault="00E16245" w:rsidP="00E16245">
                            <w:pPr>
                              <w:pStyle w:val="Heading2"/>
                            </w:pPr>
                            <w:r w:rsidRPr="00DC1979">
                              <w:t>About Cyber Security Awareness</w:t>
                            </w:r>
                          </w:p>
                          <w:p w14:paraId="6BD36337" w14:textId="77777777" w:rsidR="00E16245" w:rsidRPr="00DC1979" w:rsidRDefault="00E16245" w:rsidP="00E16245">
                            <w:pPr>
                              <w:pStyle w:val="Head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7D0A2" id="_x0000_s1037" type="#_x0000_t202" style="position:absolute;margin-left:37pt;margin-top:352.45pt;width:435pt;height:60.9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" filled="f" stroked="f" strokeweight=".5pt">
                <v:textbox>
                  <w:txbxContent>
                    <w:p w14:paraId="0CE5ED75" w14:textId="77777777" w:rsidR="00E16245" w:rsidRPr="00DC1979" w:rsidRDefault="00E16245" w:rsidP="00E16245">
                      <w:pPr>
                        <w:pStyle w:val="Heading2"/>
                      </w:pPr>
                      <w:r w:rsidRPr="00DC1979">
                        <w:t>About Cyber Security Awareness</w:t>
                      </w:r>
                    </w:p>
                    <w:p w14:paraId="6BD36337" w14:textId="77777777" w:rsidR="00E16245" w:rsidRPr="00DC1979" w:rsidRDefault="00E16245" w:rsidP="00E16245">
                      <w:pPr>
                        <w:pStyle w:val="Heading2"/>
                      </w:pPr>
                    </w:p>
                  </w:txbxContent>
                </v:textbox>
              </v:shape>
            </w:pict>
          </mc:Fallback>
        </mc:AlternateContent>
      </w:r>
      <w:r w:rsidR="00E16245">
        <w:rPr>
          <w:noProof/>
          <w14:ligatures w14:val="standardContextual"/>
        </w:rPr>
        <mc:AlternateContent>
          <mc:Choice Requires="wps">
            <w:drawing>
              <wp:anchor distT="0" distB="0" distL="114300" distR="114300" simplePos="0" relativeHeight="251689472" behindDoc="0" locked="0" layoutInCell="1" allowOverlap="1" wp14:anchorId="23AC5896" wp14:editId="25CF2DD6">
                <wp:simplePos x="0" y="0"/>
                <wp:positionH relativeFrom="column">
                  <wp:posOffset>-911709</wp:posOffset>
                </wp:positionH>
                <wp:positionV relativeFrom="paragraph">
                  <wp:posOffset>4043807</wp:posOffset>
                </wp:positionV>
                <wp:extent cx="8409940" cy="5745480"/>
                <wp:effectExtent l="825500" t="800100" r="822960" b="795020"/>
                <wp:wrapNone/>
                <wp:docPr id="481051752" name="Rectangle 4"/>
                <wp:cNvGraphicFramePr/>
                <a:graphic xmlns:a="http://schemas.openxmlformats.org/drawingml/2006/main">
                  <a:graphicData uri="http://schemas.microsoft.com/office/word/2010/wordprocessingShape">
                    <wps:wsp>
                      <wps:cNvSpPr/>
                      <wps:spPr>
                        <a:xfrm>
                          <a:off x="0" y="0"/>
                          <a:ext cx="8409940" cy="5745480"/>
                        </a:xfrm>
                        <a:prstGeom prst="rect">
                          <a:avLst/>
                        </a:prstGeom>
                        <a:gradFill>
                          <a:gsLst>
                            <a:gs pos="1000">
                              <a:schemeClr val="bg2"/>
                            </a:gs>
                            <a:gs pos="99000">
                              <a:schemeClr val="tx2"/>
                            </a:gs>
                          </a:gsLst>
                          <a:lin ang="13500000" scaled="1"/>
                        </a:gradFill>
                        <a:ln>
                          <a:noFill/>
                        </a:ln>
                        <a:effectLst>
                          <a:outerShdw blurRad="1270000" sx="102000" sy="102000" algn="ctr"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E6A2269" id="Rectangle 4" o:spid="_x0000_s1026" style="position:absolute;margin-left:-71.8pt;margin-top:318.4pt;width:662.2pt;height:452.4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" fillcolor="#324154 [3214]" stroked="f" strokeweight="1pt">
                <v:fill color2="#0c1e28 [3215]" angle="225" colors="0 #324154;655f #324154" focus="100%" type="gradient"/>
                <v:shadow on="t" type="perspective" color="black" opacity="9830f" offset="0,0" matrix="66847f,,,66847f"/>
              </v:rect>
            </w:pict>
          </mc:Fallback>
        </mc:AlternateContent>
      </w:r>
      <w:r w:rsidR="00E16245">
        <w:br w:type="page"/>
      </w:r>
    </w:p>
    <w:p w14:paraId="5FB1CBDC" w14:textId="77777777" w:rsidR="00D3304A" w:rsidRDefault="00BA743F">
      <w:r>
        <w:rPr>
          <w:noProof/>
          <w14:ligatures w14:val="standardContextual"/>
        </w:rPr>
        <w:lastRenderedPageBreak/>
        <w:drawing>
          <wp:anchor distT="0" distB="0" distL="114300" distR="114300" simplePos="0" relativeHeight="251679232" behindDoc="0" locked="0" layoutInCell="1" allowOverlap="1" wp14:anchorId="0EA1E111" wp14:editId="73440ACF">
            <wp:simplePos x="0" y="0"/>
            <wp:positionH relativeFrom="column">
              <wp:posOffset>-1370965</wp:posOffset>
            </wp:positionH>
            <wp:positionV relativeFrom="page">
              <wp:posOffset>5360247</wp:posOffset>
            </wp:positionV>
            <wp:extent cx="9368156" cy="5350510"/>
            <wp:effectExtent l="0" t="0" r="4445" b="0"/>
            <wp:wrapNone/>
            <wp:docPr id="1224820645" name="Picture 22" descr="A group of people standing in front of a brigh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20645" name="Picture 22" descr="A group of people standing in front of a bright light&#10;&#10;Description automatically generated"/>
                    <pic:cNvPicPr/>
                  </pic:nvPicPr>
                  <pic:blipFill>
                    <a:blip r:embed="rId18" cstate="print">
                      <a:extLst>
                        <a:ext uri="{28A0092B-C50C-407E-A947-70E740481C1C}">
                          <a14:useLocalDpi xmlns:a14="http://schemas.microsoft.com/office/drawing/2010/main"/>
                        </a:ext>
                      </a:extLst>
                    </a:blip>
                    <a:stretch>
                      <a:fillRect/>
                    </a:stretch>
                  </pic:blipFill>
                  <pic:spPr>
                    <a:xfrm>
                      <a:off x="0" y="0"/>
                      <a:ext cx="9368156" cy="5350510"/>
                    </a:xfrm>
                    <a:prstGeom prst="rect">
                      <a:avLst/>
                    </a:prstGeom>
                  </pic:spPr>
                </pic:pic>
              </a:graphicData>
            </a:graphic>
            <wp14:sizeRelH relativeFrom="page">
              <wp14:pctWidth>0</wp14:pctWidth>
            </wp14:sizeRelH>
            <wp14:sizeRelV relativeFrom="page">
              <wp14:pctHeight>0</wp14:pctHeight>
            </wp14:sizeRelV>
          </wp:anchor>
        </w:drawing>
      </w:r>
      <w:r w:rsidR="006C347D">
        <w:rPr>
          <w:noProof/>
          <w14:ligatures w14:val="standardContextual"/>
        </w:rPr>
        <mc:AlternateContent>
          <mc:Choice Requires="wps">
            <w:drawing>
              <wp:anchor distT="0" distB="0" distL="114300" distR="114300" simplePos="0" relativeHeight="251639296" behindDoc="0" locked="0" layoutInCell="1" allowOverlap="1" wp14:anchorId="145FABE6" wp14:editId="35526468">
                <wp:simplePos x="0" y="0"/>
                <wp:positionH relativeFrom="column">
                  <wp:posOffset>-889876</wp:posOffset>
                </wp:positionH>
                <wp:positionV relativeFrom="paragraph">
                  <wp:posOffset>82068</wp:posOffset>
                </wp:positionV>
                <wp:extent cx="8409940" cy="741681"/>
                <wp:effectExtent l="749300" t="749300" r="746760" b="744220"/>
                <wp:wrapNone/>
                <wp:docPr id="222883113" name="Rectangle 4"/>
                <wp:cNvGraphicFramePr/>
                <a:graphic xmlns:a="http://schemas.openxmlformats.org/drawingml/2006/main">
                  <a:graphicData uri="http://schemas.microsoft.com/office/word/2010/wordprocessingShape">
                    <wps:wsp>
                      <wps:cNvSpPr/>
                      <wps:spPr>
                        <a:xfrm>
                          <a:off x="0" y="0"/>
                          <a:ext cx="8409940" cy="741681"/>
                        </a:xfrm>
                        <a:prstGeom prst="rect">
                          <a:avLst/>
                        </a:prstGeom>
                        <a:gradFill>
                          <a:gsLst>
                            <a:gs pos="0">
                              <a:schemeClr val="bg2"/>
                            </a:gs>
                            <a:gs pos="100000">
                              <a:schemeClr val="tx2"/>
                            </a:gs>
                          </a:gsLst>
                          <a:lin ang="13500000" scaled="1"/>
                        </a:gradFill>
                        <a:ln>
                          <a:noFill/>
                        </a:ln>
                        <a:effectLst>
                          <a:outerShdw blurRad="1270000" sx="102000" sy="102000" algn="ctr"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A0C629A" id="Rectangle 4" o:spid="_x0000_s1026" style="position:absolute;margin-left:-70.05pt;margin-top:6.45pt;width:662.2pt;height:58.4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" fillcolor="#324154 [3214]" stroked="f" strokeweight="1pt">
                <v:fill color2="#0c1e28 [3215]" angle="225" focus="100%" type="gradient"/>
                <v:shadow on="t" type="perspective" color="black" opacity="9830f" offset="0,0" matrix="66847f,,,66847f"/>
              </v:rect>
            </w:pict>
          </mc:Fallback>
        </mc:AlternateContent>
      </w:r>
      <w:r w:rsidR="006C347D">
        <w:rPr>
          <w:noProof/>
          <w14:ligatures w14:val="standardContextual"/>
        </w:rPr>
        <mc:AlternateContent>
          <mc:Choice Requires="wps">
            <w:drawing>
              <wp:anchor distT="0" distB="0" distL="114300" distR="114300" simplePos="0" relativeHeight="251640320" behindDoc="0" locked="0" layoutInCell="1" allowOverlap="1" wp14:anchorId="34E2B90E" wp14:editId="78E22EAA">
                <wp:simplePos x="0" y="0"/>
                <wp:positionH relativeFrom="column">
                  <wp:posOffset>37224</wp:posOffset>
                </wp:positionH>
                <wp:positionV relativeFrom="paragraph">
                  <wp:posOffset>1176808</wp:posOffset>
                </wp:positionV>
                <wp:extent cx="5918662" cy="2959330"/>
                <wp:effectExtent l="0" t="0" r="0" b="0"/>
                <wp:wrapNone/>
                <wp:docPr id="905645316" name="Text Box 7"/>
                <wp:cNvGraphicFramePr/>
                <a:graphic xmlns:a="http://schemas.openxmlformats.org/drawingml/2006/main">
                  <a:graphicData uri="http://schemas.microsoft.com/office/word/2010/wordprocessingShape">
                    <wps:wsp>
                      <wps:cNvSpPr txBox="1"/>
                      <wps:spPr>
                        <a:xfrm>
                          <a:off x="0" y="0"/>
                          <a:ext cx="5918662" cy="2959330"/>
                        </a:xfrm>
                        <a:prstGeom prst="rect">
                          <a:avLst/>
                        </a:prstGeom>
                        <a:noFill/>
                        <a:ln w="6350">
                          <a:noFill/>
                        </a:ln>
                      </wps:spPr>
                      <wps:txbx>
                        <w:txbxContent>
                          <w:p w14:paraId="18BF8A4F" w14:textId="77777777" w:rsidR="00D3304A" w:rsidRPr="00DC2813" w:rsidRDefault="00D3304A" w:rsidP="00D3304A">
                            <w:pPr>
                              <w:rPr>
                                <w:rFonts w:cs="Open Sans Light"/>
                                <w:color w:val="050608" w:themeColor="background2" w:themeShade="1A"/>
                                <w:sz w:val="28"/>
                                <w:szCs w:val="28"/>
                              </w:rPr>
                            </w:pPr>
                            <w:r w:rsidRPr="00DC2813">
                              <w:rPr>
                                <w:rFonts w:cs="Open Sans Light"/>
                                <w:color w:val="050608" w:themeColor="background2" w:themeShade="1A"/>
                                <w:sz w:val="28"/>
                                <w:szCs w:val="28"/>
                              </w:rPr>
                              <w:t xml:space="preserve">From your initial point of contact with one of our sales team, all the way through to support and account management, you will be expertly advised and supported, with the very best levels of performance, </w:t>
                            </w:r>
                            <w:proofErr w:type="gramStart"/>
                            <w:r w:rsidRPr="00DC2813">
                              <w:rPr>
                                <w:rFonts w:cs="Open Sans Light"/>
                                <w:color w:val="050608" w:themeColor="background2" w:themeShade="1A"/>
                                <w:sz w:val="28"/>
                                <w:szCs w:val="28"/>
                              </w:rPr>
                              <w:t>reliability</w:t>
                            </w:r>
                            <w:proofErr w:type="gramEnd"/>
                            <w:r w:rsidRPr="00DC2813">
                              <w:rPr>
                                <w:rFonts w:cs="Open Sans Light"/>
                                <w:color w:val="050608" w:themeColor="background2" w:themeShade="1A"/>
                                <w:sz w:val="28"/>
                                <w:szCs w:val="28"/>
                              </w:rPr>
                              <w:t xml:space="preserve"> and care.</w:t>
                            </w:r>
                          </w:p>
                          <w:p w14:paraId="0729BE29" w14:textId="77777777" w:rsidR="00D3304A" w:rsidRPr="00DC2813" w:rsidRDefault="00D3304A" w:rsidP="00D3304A">
                            <w:pPr>
                              <w:rPr>
                                <w:rFonts w:cs="Open Sans Light"/>
                                <w:color w:val="050608" w:themeColor="background2" w:themeShade="1A"/>
                                <w:sz w:val="28"/>
                                <w:szCs w:val="28"/>
                              </w:rPr>
                            </w:pPr>
                          </w:p>
                          <w:p w14:paraId="6770ECFB" w14:textId="77777777" w:rsidR="00D3304A" w:rsidRPr="00DC2813" w:rsidRDefault="00D3304A" w:rsidP="00D3304A">
                            <w:pPr>
                              <w:rPr>
                                <w:rFonts w:cs="Open Sans Light"/>
                                <w:color w:val="050608" w:themeColor="background2" w:themeShade="1A"/>
                                <w:sz w:val="28"/>
                                <w:szCs w:val="28"/>
                              </w:rPr>
                            </w:pPr>
                            <w:r w:rsidRPr="00DC2813">
                              <w:rPr>
                                <w:rFonts w:cs="Open Sans Light"/>
                                <w:color w:val="050608" w:themeColor="background2" w:themeShade="1A"/>
                                <w:sz w:val="28"/>
                                <w:szCs w:val="28"/>
                              </w:rPr>
                              <w:t>Your key contacts are:</w:t>
                            </w:r>
                          </w:p>
                          <w:p w14:paraId="72403AF6" w14:textId="77777777" w:rsidR="00D3304A" w:rsidRPr="00DC2813" w:rsidRDefault="00D3304A" w:rsidP="00D3304A">
                            <w:pPr>
                              <w:rPr>
                                <w:rFonts w:cs="Open Sans Light"/>
                                <w:color w:val="050608" w:themeColor="background2" w:themeShade="1A"/>
                                <w:sz w:val="28"/>
                                <w:szCs w:val="28"/>
                              </w:rPr>
                            </w:pPr>
                          </w:p>
                          <w:p w14:paraId="2522F125" w14:textId="77777777" w:rsidR="00D3304A" w:rsidRPr="00DC2813" w:rsidRDefault="00D3304A" w:rsidP="00D3304A">
                            <w:pPr>
                              <w:rPr>
                                <w:rFonts w:cs="Open Sans Light"/>
                                <w:color w:val="050608" w:themeColor="background2" w:themeShade="1A"/>
                                <w:sz w:val="28"/>
                                <w:szCs w:val="28"/>
                              </w:rPr>
                            </w:pPr>
                            <w:r w:rsidRPr="00DC2813">
                              <w:rPr>
                                <w:rFonts w:cs="Open Sans SemiBold"/>
                                <w:b/>
                                <w:bCs/>
                                <w:color w:val="050608" w:themeColor="background2" w:themeShade="1A"/>
                                <w:sz w:val="28"/>
                                <w:szCs w:val="28"/>
                              </w:rPr>
                              <w:t>Account Manager:</w:t>
                            </w:r>
                            <w:r w:rsidRPr="00DC2813">
                              <w:rPr>
                                <w:rFonts w:cs="Open Sans Light"/>
                                <w:color w:val="050608" w:themeColor="background2" w:themeShade="1A"/>
                                <w:sz w:val="28"/>
                                <w:szCs w:val="28"/>
                              </w:rPr>
                              <w:t xml:space="preserve"> [YOUR NAME]</w:t>
                            </w:r>
                          </w:p>
                          <w:p w14:paraId="4889E2FF" w14:textId="52A33A89" w:rsidR="00D3304A" w:rsidRPr="00DC2813" w:rsidRDefault="00D3304A" w:rsidP="00D3304A">
                            <w:pPr>
                              <w:rPr>
                                <w:rFonts w:cs="Open Sans Light"/>
                                <w:color w:val="050608" w:themeColor="background2" w:themeShade="1A"/>
                                <w:sz w:val="28"/>
                                <w:szCs w:val="28"/>
                              </w:rPr>
                            </w:pPr>
                            <w:r w:rsidRPr="00DC2813">
                              <w:rPr>
                                <w:rFonts w:cs="Open Sans Light"/>
                                <w:color w:val="050608" w:themeColor="background2" w:themeShade="1A"/>
                                <w:sz w:val="28"/>
                                <w:szCs w:val="28"/>
                              </w:rPr>
                              <w:br/>
                            </w:r>
                            <w:r w:rsidRPr="00DC2813">
                              <w:rPr>
                                <w:rFonts w:cs="Open Sans SemiBold"/>
                                <w:b/>
                                <w:bCs/>
                                <w:color w:val="050608" w:themeColor="background2" w:themeShade="1A"/>
                                <w:sz w:val="28"/>
                                <w:szCs w:val="28"/>
                              </w:rPr>
                              <w:t>Dedicated SATT Manager:</w:t>
                            </w:r>
                            <w:r w:rsidRPr="00DC2813">
                              <w:rPr>
                                <w:rFonts w:cs="Open Sans Light"/>
                                <w:color w:val="050608" w:themeColor="background2" w:themeShade="1A"/>
                                <w:sz w:val="28"/>
                                <w:szCs w:val="28"/>
                              </w:rPr>
                              <w:t xml:space="preserve"> </w:t>
                            </w:r>
                            <w:r w:rsidR="00A327C1">
                              <w:rPr>
                                <w:rFonts w:cs="Open Sans Light"/>
                                <w:color w:val="050608" w:themeColor="background2" w:themeShade="1A"/>
                                <w:sz w:val="28"/>
                                <w:szCs w:val="28"/>
                              </w:rPr>
                              <w:t>Cyber Security Awareness team</w:t>
                            </w:r>
                          </w:p>
                          <w:p w14:paraId="6CD62035" w14:textId="77777777" w:rsidR="00D3304A" w:rsidRPr="00DC2813" w:rsidRDefault="00D3304A" w:rsidP="00D3304A">
                            <w:pPr>
                              <w:rPr>
                                <w:rFonts w:cs="Open Sans Light"/>
                                <w:color w:val="050608" w:themeColor="background2" w:themeShade="1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E2B90E" id="Text Box 7" o:spid="_x0000_s1038" type="#_x0000_t202" style="position:absolute;margin-left:2.95pt;margin-top:92.65pt;width:466.05pt;height:233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" filled="f" stroked="f" strokeweight=".5pt">
                <v:textbox>
                  <w:txbxContent>
                    <w:p w14:paraId="18BF8A4F" w14:textId="77777777" w:rsidR="00D3304A" w:rsidRPr="00DC2813" w:rsidRDefault="00D3304A" w:rsidP="00D3304A">
                      <w:pPr>
                        <w:rPr>
                          <w:rFonts w:cs="Open Sans Light"/>
                          <w:color w:val="050608" w:themeColor="background2" w:themeShade="1A"/>
                          <w:sz w:val="28"/>
                          <w:szCs w:val="28"/>
                        </w:rPr>
                      </w:pPr>
                      <w:r w:rsidRPr="00DC2813">
                        <w:rPr>
                          <w:rFonts w:cs="Open Sans Light"/>
                          <w:color w:val="050608" w:themeColor="background2" w:themeShade="1A"/>
                          <w:sz w:val="28"/>
                          <w:szCs w:val="28"/>
                        </w:rPr>
                        <w:t xml:space="preserve">From your initial point of contact with one of our sales team, all the way through to support and account management, you will be expertly advised and supported, with the very best levels of performance, </w:t>
                      </w:r>
                      <w:proofErr w:type="gramStart"/>
                      <w:r w:rsidRPr="00DC2813">
                        <w:rPr>
                          <w:rFonts w:cs="Open Sans Light"/>
                          <w:color w:val="050608" w:themeColor="background2" w:themeShade="1A"/>
                          <w:sz w:val="28"/>
                          <w:szCs w:val="28"/>
                        </w:rPr>
                        <w:t>reliability</w:t>
                      </w:r>
                      <w:proofErr w:type="gramEnd"/>
                      <w:r w:rsidRPr="00DC2813">
                        <w:rPr>
                          <w:rFonts w:cs="Open Sans Light"/>
                          <w:color w:val="050608" w:themeColor="background2" w:themeShade="1A"/>
                          <w:sz w:val="28"/>
                          <w:szCs w:val="28"/>
                        </w:rPr>
                        <w:t xml:space="preserve"> and care.</w:t>
                      </w:r>
                    </w:p>
                    <w:p w14:paraId="0729BE29" w14:textId="77777777" w:rsidR="00D3304A" w:rsidRPr="00DC2813" w:rsidRDefault="00D3304A" w:rsidP="00D3304A">
                      <w:pPr>
                        <w:rPr>
                          <w:rFonts w:cs="Open Sans Light"/>
                          <w:color w:val="050608" w:themeColor="background2" w:themeShade="1A"/>
                          <w:sz w:val="28"/>
                          <w:szCs w:val="28"/>
                        </w:rPr>
                      </w:pPr>
                    </w:p>
                    <w:p w14:paraId="6770ECFB" w14:textId="77777777" w:rsidR="00D3304A" w:rsidRPr="00DC2813" w:rsidRDefault="00D3304A" w:rsidP="00D3304A">
                      <w:pPr>
                        <w:rPr>
                          <w:rFonts w:cs="Open Sans Light"/>
                          <w:color w:val="050608" w:themeColor="background2" w:themeShade="1A"/>
                          <w:sz w:val="28"/>
                          <w:szCs w:val="28"/>
                        </w:rPr>
                      </w:pPr>
                      <w:r w:rsidRPr="00DC2813">
                        <w:rPr>
                          <w:rFonts w:cs="Open Sans Light"/>
                          <w:color w:val="050608" w:themeColor="background2" w:themeShade="1A"/>
                          <w:sz w:val="28"/>
                          <w:szCs w:val="28"/>
                        </w:rPr>
                        <w:t>Your key contacts are:</w:t>
                      </w:r>
                    </w:p>
                    <w:p w14:paraId="72403AF6" w14:textId="77777777" w:rsidR="00D3304A" w:rsidRPr="00DC2813" w:rsidRDefault="00D3304A" w:rsidP="00D3304A">
                      <w:pPr>
                        <w:rPr>
                          <w:rFonts w:cs="Open Sans Light"/>
                          <w:color w:val="050608" w:themeColor="background2" w:themeShade="1A"/>
                          <w:sz w:val="28"/>
                          <w:szCs w:val="28"/>
                        </w:rPr>
                      </w:pPr>
                    </w:p>
                    <w:p w14:paraId="2522F125" w14:textId="77777777" w:rsidR="00D3304A" w:rsidRPr="00DC2813" w:rsidRDefault="00D3304A" w:rsidP="00D3304A">
                      <w:pPr>
                        <w:rPr>
                          <w:rFonts w:cs="Open Sans Light"/>
                          <w:color w:val="050608" w:themeColor="background2" w:themeShade="1A"/>
                          <w:sz w:val="28"/>
                          <w:szCs w:val="28"/>
                        </w:rPr>
                      </w:pPr>
                      <w:r w:rsidRPr="00DC2813">
                        <w:rPr>
                          <w:rFonts w:cs="Open Sans Semibold"/>
                          <w:b/>
                          <w:bCs/>
                          <w:color w:val="050608" w:themeColor="background2" w:themeShade="1A"/>
                          <w:sz w:val="28"/>
                          <w:szCs w:val="28"/>
                        </w:rPr>
                        <w:t>Account Manager:</w:t>
                      </w:r>
                      <w:r w:rsidRPr="00DC2813">
                        <w:rPr>
                          <w:rFonts w:cs="Open Sans Light"/>
                          <w:color w:val="050608" w:themeColor="background2" w:themeShade="1A"/>
                          <w:sz w:val="28"/>
                          <w:szCs w:val="28"/>
                        </w:rPr>
                        <w:t xml:space="preserve"> [YOUR NAME]</w:t>
                      </w:r>
                    </w:p>
                    <w:p w14:paraId="4889E2FF" w14:textId="52A33A89" w:rsidR="00D3304A" w:rsidRPr="00DC2813" w:rsidRDefault="00D3304A" w:rsidP="00D3304A">
                      <w:pPr>
                        <w:rPr>
                          <w:rFonts w:cs="Open Sans Light"/>
                          <w:color w:val="050608" w:themeColor="background2" w:themeShade="1A"/>
                          <w:sz w:val="28"/>
                          <w:szCs w:val="28"/>
                        </w:rPr>
                      </w:pPr>
                      <w:r w:rsidRPr="00DC2813">
                        <w:rPr>
                          <w:rFonts w:cs="Open Sans Light"/>
                          <w:color w:val="050608" w:themeColor="background2" w:themeShade="1A"/>
                          <w:sz w:val="28"/>
                          <w:szCs w:val="28"/>
                        </w:rPr>
                        <w:br/>
                      </w:r>
                      <w:r w:rsidRPr="00DC2813">
                        <w:rPr>
                          <w:rFonts w:cs="Open Sans Semibold"/>
                          <w:b/>
                          <w:bCs/>
                          <w:color w:val="050608" w:themeColor="background2" w:themeShade="1A"/>
                          <w:sz w:val="28"/>
                          <w:szCs w:val="28"/>
                        </w:rPr>
                        <w:t>Dedicated SATT Manager:</w:t>
                      </w:r>
                      <w:r w:rsidRPr="00DC2813">
                        <w:rPr>
                          <w:rFonts w:cs="Open Sans Light"/>
                          <w:color w:val="050608" w:themeColor="background2" w:themeShade="1A"/>
                          <w:sz w:val="28"/>
                          <w:szCs w:val="28"/>
                        </w:rPr>
                        <w:t xml:space="preserve"> </w:t>
                      </w:r>
                      <w:r w:rsidR="00A327C1">
                        <w:rPr>
                          <w:rFonts w:cs="Open Sans Light"/>
                          <w:color w:val="050608" w:themeColor="background2" w:themeShade="1A"/>
                          <w:sz w:val="28"/>
                          <w:szCs w:val="28"/>
                        </w:rPr>
                        <w:t>Cyber Security Awareness team</w:t>
                      </w:r>
                    </w:p>
                    <w:p w14:paraId="6CD62035" w14:textId="77777777" w:rsidR="00D3304A" w:rsidRPr="00DC2813" w:rsidRDefault="00D3304A" w:rsidP="00D3304A">
                      <w:pPr>
                        <w:rPr>
                          <w:rFonts w:cs="Open Sans Light"/>
                          <w:color w:val="050608" w:themeColor="background2" w:themeShade="1A"/>
                          <w:sz w:val="28"/>
                          <w:szCs w:val="28"/>
                        </w:rPr>
                      </w:pPr>
                    </w:p>
                  </w:txbxContent>
                </v:textbox>
              </v:shape>
            </w:pict>
          </mc:Fallback>
        </mc:AlternateContent>
      </w:r>
      <w:r w:rsidR="006C347D">
        <w:rPr>
          <w:noProof/>
          <w14:ligatures w14:val="standardContextual"/>
        </w:rPr>
        <mc:AlternateContent>
          <mc:Choice Requires="wps">
            <w:drawing>
              <wp:anchor distT="0" distB="0" distL="114300" distR="114300" simplePos="0" relativeHeight="251641344" behindDoc="0" locked="0" layoutInCell="1" allowOverlap="1" wp14:anchorId="18253522" wp14:editId="6674191D">
                <wp:simplePos x="0" y="0"/>
                <wp:positionH relativeFrom="column">
                  <wp:posOffset>37224</wp:posOffset>
                </wp:positionH>
                <wp:positionV relativeFrom="paragraph">
                  <wp:posOffset>-27152</wp:posOffset>
                </wp:positionV>
                <wp:extent cx="5524500" cy="779145"/>
                <wp:effectExtent l="0" t="0" r="0" b="0"/>
                <wp:wrapNone/>
                <wp:docPr id="1015415286" name="Text Box 8"/>
                <wp:cNvGraphicFramePr/>
                <a:graphic xmlns:a="http://schemas.openxmlformats.org/drawingml/2006/main">
                  <a:graphicData uri="http://schemas.microsoft.com/office/word/2010/wordprocessingShape">
                    <wps:wsp>
                      <wps:cNvSpPr txBox="1"/>
                      <wps:spPr>
                        <a:xfrm>
                          <a:off x="0" y="0"/>
                          <a:ext cx="5524500" cy="779145"/>
                        </a:xfrm>
                        <a:prstGeom prst="rect">
                          <a:avLst/>
                        </a:prstGeom>
                        <a:noFill/>
                        <a:ln w="6350">
                          <a:noFill/>
                        </a:ln>
                      </wps:spPr>
                      <wps:txbx>
                        <w:txbxContent>
                          <w:p w14:paraId="76AF4DB7" w14:textId="77777777" w:rsidR="00D3304A" w:rsidRPr="00D3304A" w:rsidRDefault="00D3304A" w:rsidP="002565A4">
                            <w:pPr>
                              <w:pStyle w:val="Heading1"/>
                            </w:pPr>
                            <w:r>
                              <w:t>Key contacts and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53522" id="Text Box 8" o:spid="_x0000_s1038" type="#_x0000_t202" style="position:absolute;margin-left:2.95pt;margin-top:-2.15pt;width:435pt;height:61.3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" filled="f" stroked="f" strokeweight=".5pt">
                <v:textbox>
                  <w:txbxContent>
                    <w:p w14:paraId="76AF4DB7" w14:textId="77777777" w:rsidR="00D3304A" w:rsidRPr="00D3304A" w:rsidRDefault="00D3304A" w:rsidP="002565A4">
                      <w:pPr>
                        <w:pStyle w:val="Heading1"/>
                      </w:pPr>
                      <w:r>
                        <w:t>Key contacts and Resources</w:t>
                      </w:r>
                    </w:p>
                  </w:txbxContent>
                </v:textbox>
              </v:shape>
            </w:pict>
          </mc:Fallback>
        </mc:AlternateContent>
      </w:r>
      <w:r w:rsidR="006C347D">
        <w:rPr>
          <w:noProof/>
          <w14:ligatures w14:val="standardContextual"/>
        </w:rPr>
        <mc:AlternateContent>
          <mc:Choice Requires="wps">
            <w:drawing>
              <wp:anchor distT="0" distB="0" distL="114300" distR="114300" simplePos="0" relativeHeight="251642368" behindDoc="0" locked="0" layoutInCell="1" allowOverlap="1" wp14:anchorId="0EF45D7B" wp14:editId="4FB2F965">
                <wp:simplePos x="0" y="0"/>
                <wp:positionH relativeFrom="column">
                  <wp:posOffset>-874636</wp:posOffset>
                </wp:positionH>
                <wp:positionV relativeFrom="paragraph">
                  <wp:posOffset>4491508</wp:posOffset>
                </wp:positionV>
                <wp:extent cx="8409940" cy="5745480"/>
                <wp:effectExtent l="825500" t="800100" r="822960" b="795020"/>
                <wp:wrapNone/>
                <wp:docPr id="428607411" name="Rectangle 4"/>
                <wp:cNvGraphicFramePr/>
                <a:graphic xmlns:a="http://schemas.openxmlformats.org/drawingml/2006/main">
                  <a:graphicData uri="http://schemas.microsoft.com/office/word/2010/wordprocessingShape">
                    <wps:wsp>
                      <wps:cNvSpPr/>
                      <wps:spPr>
                        <a:xfrm>
                          <a:off x="0" y="0"/>
                          <a:ext cx="8409940" cy="5745480"/>
                        </a:xfrm>
                        <a:prstGeom prst="rect">
                          <a:avLst/>
                        </a:prstGeom>
                        <a:gradFill>
                          <a:gsLst>
                            <a:gs pos="1000">
                              <a:schemeClr val="accent1"/>
                            </a:gs>
                            <a:gs pos="99000">
                              <a:schemeClr val="accent1">
                                <a:lumMod val="50000"/>
                              </a:schemeClr>
                            </a:gs>
                          </a:gsLst>
                          <a:lin ang="13500000" scaled="1"/>
                        </a:gradFill>
                        <a:ln>
                          <a:noFill/>
                        </a:ln>
                        <a:effectLst>
                          <a:outerShdw blurRad="1270000" sx="102000" sy="102000" algn="ctr"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1F85250" id="Rectangle 4" o:spid="_x0000_s1026" style="position:absolute;margin-left:-68.85pt;margin-top:353.65pt;width:662.2pt;height:452.4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" fillcolor="#ad0a37 [3204]" stroked="f" strokeweight="1pt">
                <v:fill color2="#56051b [1604]" angle="225" colors="0 #ad0a37;655f #ad0a37" focus="100%" type="gradient"/>
                <v:shadow on="t" type="perspective" color="black" opacity="9830f" offset="0,0" matrix="66847f,,,66847f"/>
              </v:rect>
            </w:pict>
          </mc:Fallback>
        </mc:AlternateContent>
      </w:r>
      <w:r w:rsidR="00D3304A">
        <w:br w:type="page"/>
      </w:r>
    </w:p>
    <w:p w14:paraId="42E69315" w14:textId="77777777" w:rsidR="00D3304A" w:rsidRDefault="002565A4" w:rsidP="00D3304A">
      <w:r>
        <w:rPr>
          <w:noProof/>
          <w14:ligatures w14:val="standardContextual"/>
        </w:rPr>
        <w:lastRenderedPageBreak/>
        <mc:AlternateContent>
          <mc:Choice Requires="wps">
            <w:drawing>
              <wp:anchor distT="0" distB="0" distL="114300" distR="114300" simplePos="0" relativeHeight="251644416" behindDoc="0" locked="0" layoutInCell="1" allowOverlap="1" wp14:anchorId="20167CFF" wp14:editId="19C60C4B">
                <wp:simplePos x="0" y="0"/>
                <wp:positionH relativeFrom="column">
                  <wp:posOffset>233045</wp:posOffset>
                </wp:positionH>
                <wp:positionV relativeFrom="paragraph">
                  <wp:posOffset>1667121</wp:posOffset>
                </wp:positionV>
                <wp:extent cx="6325870" cy="1518285"/>
                <wp:effectExtent l="0" t="0" r="0" b="0"/>
                <wp:wrapNone/>
                <wp:docPr id="1965938640" name="Text Box 7"/>
                <wp:cNvGraphicFramePr/>
                <a:graphic xmlns:a="http://schemas.openxmlformats.org/drawingml/2006/main">
                  <a:graphicData uri="http://schemas.microsoft.com/office/word/2010/wordprocessingShape">
                    <wps:wsp>
                      <wps:cNvSpPr txBox="1"/>
                      <wps:spPr>
                        <a:xfrm>
                          <a:off x="0" y="0"/>
                          <a:ext cx="6325870" cy="1518285"/>
                        </a:xfrm>
                        <a:prstGeom prst="rect">
                          <a:avLst/>
                        </a:prstGeom>
                        <a:noFill/>
                        <a:ln w="6350">
                          <a:noFill/>
                        </a:ln>
                      </wps:spPr>
                      <wps:txbx>
                        <w:txbxContent>
                          <w:p w14:paraId="04BA1A96" w14:textId="77777777" w:rsidR="00D3304A" w:rsidRPr="002565A4" w:rsidRDefault="00D3304A" w:rsidP="00D3304A">
                            <w:pPr>
                              <w:rPr>
                                <w:rFonts w:cs="Poppins"/>
                                <w:color w:val="050608" w:themeColor="background2" w:themeShade="1A"/>
                              </w:rPr>
                            </w:pPr>
                            <w:r w:rsidRPr="002565A4">
                              <w:rPr>
                                <w:rFonts w:cs="Poppins"/>
                                <w:color w:val="050608" w:themeColor="background2" w:themeShade="1A"/>
                              </w:rPr>
                              <w:t>We propose to provide [COMPANY] with our bespoke Security Awareness Training and Testing managed service. The purpose of this service is to train users in security awareness and provide regular testing to keep them vigilant. Proven and guaranteed to reduce your employee’s risk. If you would also like to provide your staff GDPR awareness training, then simply select the Full SATT + GDPR when purchasing.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167CFF" id="_x0000_s1039" type="#_x0000_t202" style="position:absolute;margin-left:18.35pt;margin-top:131.25pt;width:498.1pt;height:119.5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" filled="f" stroked="f" strokeweight=".5pt">
                <v:textbox>
                  <w:txbxContent>
                    <w:p w14:paraId="04BA1A96" w14:textId="77777777" w:rsidR="00D3304A" w:rsidRPr="002565A4" w:rsidRDefault="00D3304A" w:rsidP="00D3304A">
                      <w:pPr>
                        <w:rPr>
                          <w:rFonts w:cs="Poppins"/>
                          <w:color w:val="050608" w:themeColor="background2" w:themeShade="1A"/>
                        </w:rPr>
                      </w:pPr>
                      <w:r w:rsidRPr="002565A4">
                        <w:rPr>
                          <w:rFonts w:cs="Poppins"/>
                          <w:color w:val="050608" w:themeColor="background2" w:themeShade="1A"/>
                        </w:rPr>
                        <w:t>We propose to provide [COMPANY] with our bespoke Security Awareness Training and Testing managed service. The purpose of this service is to train users in security awareness and provide regular testing to keep them vigilant. Proven and guaranteed to reduce your employee’s risk. If you would also like to provide your staff GDPR awareness training, then simply select the Full SATT + GDPR when purchasing.</w:t>
                      </w:r>
                    </w:p>
                  </w:txbxContent>
                </v:textbox>
              </v:shape>
            </w:pict>
          </mc:Fallback>
        </mc:AlternateContent>
      </w:r>
      <w:r w:rsidR="00D3304A">
        <w:rPr>
          <w:noProof/>
          <w14:ligatures w14:val="standardContextual"/>
        </w:rPr>
        <mc:AlternateContent>
          <mc:Choice Requires="wps">
            <w:drawing>
              <wp:anchor distT="0" distB="0" distL="114300" distR="114300" simplePos="0" relativeHeight="251647488" behindDoc="0" locked="0" layoutInCell="1" allowOverlap="1" wp14:anchorId="5DD261ED" wp14:editId="6B03A247">
                <wp:simplePos x="0" y="0"/>
                <wp:positionH relativeFrom="column">
                  <wp:posOffset>212725</wp:posOffset>
                </wp:positionH>
                <wp:positionV relativeFrom="paragraph">
                  <wp:posOffset>1075851</wp:posOffset>
                </wp:positionV>
                <wp:extent cx="5523865" cy="396935"/>
                <wp:effectExtent l="0" t="0" r="0" b="0"/>
                <wp:wrapNone/>
                <wp:docPr id="706381878" name="Text Box 1"/>
                <wp:cNvGraphicFramePr/>
                <a:graphic xmlns:a="http://schemas.openxmlformats.org/drawingml/2006/main">
                  <a:graphicData uri="http://schemas.microsoft.com/office/word/2010/wordprocessingShape">
                    <wps:wsp>
                      <wps:cNvSpPr txBox="1"/>
                      <wps:spPr>
                        <a:xfrm>
                          <a:off x="0" y="0"/>
                          <a:ext cx="5523865" cy="396935"/>
                        </a:xfrm>
                        <a:prstGeom prst="rect">
                          <a:avLst/>
                        </a:prstGeom>
                        <a:noFill/>
                        <a:ln w="6350">
                          <a:noFill/>
                        </a:ln>
                      </wps:spPr>
                      <wps:txbx>
                        <w:txbxContent>
                          <w:p w14:paraId="32BB0A76" w14:textId="77777777" w:rsidR="00D3304A" w:rsidRPr="00D3304A" w:rsidRDefault="00D3304A" w:rsidP="002565A4">
                            <w:pPr>
                              <w:pStyle w:val="Heading2"/>
                            </w:pPr>
                            <w:r w:rsidRPr="00D3304A">
                              <w:t xml:space="preserve">Recommended </w:t>
                            </w:r>
                            <w:proofErr w:type="gramStart"/>
                            <w:r w:rsidRPr="00D3304A">
                              <w:t>solution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261ED" id="Text Box 1" o:spid="_x0000_s1040" type="#_x0000_t202" style="position:absolute;margin-left:16.75pt;margin-top:84.7pt;width:434.95pt;height:3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" filled="f" stroked="f" strokeweight=".5pt">
                <v:textbox>
                  <w:txbxContent>
                    <w:p w14:paraId="32BB0A76" w14:textId="77777777" w:rsidR="00D3304A" w:rsidRPr="00D3304A" w:rsidRDefault="00D3304A" w:rsidP="002565A4">
                      <w:pPr>
                        <w:pStyle w:val="Heading2"/>
                      </w:pPr>
                      <w:r w:rsidRPr="00D3304A">
                        <w:t xml:space="preserve">Recommended </w:t>
                      </w:r>
                      <w:proofErr w:type="gramStart"/>
                      <w:r w:rsidRPr="00D3304A">
                        <w:t>solution</w:t>
                      </w:r>
                      <w:proofErr w:type="gramEnd"/>
                    </w:p>
                  </w:txbxContent>
                </v:textbox>
              </v:shape>
            </w:pict>
          </mc:Fallback>
        </mc:AlternateContent>
      </w:r>
      <w:r w:rsidR="00D3304A">
        <w:rPr>
          <w:noProof/>
          <w14:ligatures w14:val="standardContextual"/>
        </w:rPr>
        <mc:AlternateContent>
          <mc:Choice Requires="wps">
            <w:drawing>
              <wp:anchor distT="0" distB="0" distL="114300" distR="114300" simplePos="0" relativeHeight="251643392" behindDoc="0" locked="0" layoutInCell="1" allowOverlap="1" wp14:anchorId="05756E30" wp14:editId="0510EC9A">
                <wp:simplePos x="0" y="0"/>
                <wp:positionH relativeFrom="column">
                  <wp:posOffset>-693420</wp:posOffset>
                </wp:positionH>
                <wp:positionV relativeFrom="paragraph">
                  <wp:posOffset>81280</wp:posOffset>
                </wp:positionV>
                <wp:extent cx="8409940" cy="741681"/>
                <wp:effectExtent l="749300" t="749300" r="746760" b="744220"/>
                <wp:wrapNone/>
                <wp:docPr id="1613156475" name="Rectangle 4"/>
                <wp:cNvGraphicFramePr/>
                <a:graphic xmlns:a="http://schemas.openxmlformats.org/drawingml/2006/main">
                  <a:graphicData uri="http://schemas.microsoft.com/office/word/2010/wordprocessingShape">
                    <wps:wsp>
                      <wps:cNvSpPr/>
                      <wps:spPr>
                        <a:xfrm>
                          <a:off x="0" y="0"/>
                          <a:ext cx="8409940" cy="741681"/>
                        </a:xfrm>
                        <a:prstGeom prst="rect">
                          <a:avLst/>
                        </a:prstGeom>
                        <a:gradFill>
                          <a:gsLst>
                            <a:gs pos="0">
                              <a:schemeClr val="bg2"/>
                            </a:gs>
                            <a:gs pos="100000">
                              <a:schemeClr val="tx2"/>
                            </a:gs>
                          </a:gsLst>
                          <a:lin ang="13500000" scaled="1"/>
                        </a:gradFill>
                        <a:ln>
                          <a:noFill/>
                        </a:ln>
                        <a:effectLst>
                          <a:outerShdw blurRad="1270000" sx="102000" sy="102000" algn="ctr"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16AD0CF" id="Rectangle 4" o:spid="_x0000_s1026" style="position:absolute;margin-left:-54.6pt;margin-top:6.4pt;width:662.2pt;height:58.4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" fillcolor="#324154 [3214]" stroked="f" strokeweight="1pt">
                <v:fill color2="#0c1e28 [3215]" angle="225" focus="100%" type="gradient"/>
                <v:shadow on="t" type="perspective" color="black" opacity="9830f" offset="0,0" matrix="66847f,,,66847f"/>
              </v:rect>
            </w:pict>
          </mc:Fallback>
        </mc:AlternateContent>
      </w:r>
      <w:r w:rsidR="00D3304A">
        <w:rPr>
          <w:noProof/>
          <w14:ligatures w14:val="standardContextual"/>
        </w:rPr>
        <mc:AlternateContent>
          <mc:Choice Requires="wps">
            <w:drawing>
              <wp:anchor distT="0" distB="0" distL="114300" distR="114300" simplePos="0" relativeHeight="251645440" behindDoc="0" locked="0" layoutInCell="1" allowOverlap="1" wp14:anchorId="75517628" wp14:editId="512ECECC">
                <wp:simplePos x="0" y="0"/>
                <wp:positionH relativeFrom="column">
                  <wp:posOffset>233680</wp:posOffset>
                </wp:positionH>
                <wp:positionV relativeFrom="paragraph">
                  <wp:posOffset>-27940</wp:posOffset>
                </wp:positionV>
                <wp:extent cx="5524500" cy="779145"/>
                <wp:effectExtent l="0" t="0" r="0" b="0"/>
                <wp:wrapNone/>
                <wp:docPr id="337584752" name="Text Box 8"/>
                <wp:cNvGraphicFramePr/>
                <a:graphic xmlns:a="http://schemas.openxmlformats.org/drawingml/2006/main">
                  <a:graphicData uri="http://schemas.microsoft.com/office/word/2010/wordprocessingShape">
                    <wps:wsp>
                      <wps:cNvSpPr txBox="1"/>
                      <wps:spPr>
                        <a:xfrm>
                          <a:off x="0" y="0"/>
                          <a:ext cx="5524500" cy="779145"/>
                        </a:xfrm>
                        <a:prstGeom prst="rect">
                          <a:avLst/>
                        </a:prstGeom>
                        <a:noFill/>
                        <a:ln w="6350">
                          <a:noFill/>
                        </a:ln>
                      </wps:spPr>
                      <wps:txbx>
                        <w:txbxContent>
                          <w:p w14:paraId="5F642B26" w14:textId="77777777" w:rsidR="00D3304A" w:rsidRPr="00D3304A" w:rsidRDefault="00D3304A" w:rsidP="002565A4">
                            <w:pPr>
                              <w:pStyle w:val="Heading1"/>
                            </w:pPr>
                            <w:r>
                              <w:t>Your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17628" id="_x0000_s1041" type="#_x0000_t202" style="position:absolute;margin-left:18.4pt;margin-top:-2.2pt;width:435pt;height:61.3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" filled="f" stroked="f" strokeweight=".5pt">
                <v:textbox>
                  <w:txbxContent>
                    <w:p w14:paraId="5F642B26" w14:textId="77777777" w:rsidR="00D3304A" w:rsidRPr="00D3304A" w:rsidRDefault="00D3304A" w:rsidP="002565A4">
                      <w:pPr>
                        <w:pStyle w:val="Heading1"/>
                      </w:pPr>
                      <w:r>
                        <w:t>Your solution</w:t>
                      </w:r>
                    </w:p>
                  </w:txbxContent>
                </v:textbox>
              </v:shape>
            </w:pict>
          </mc:Fallback>
        </mc:AlternateContent>
      </w:r>
      <w:r w:rsidR="00D3304A">
        <w:rPr>
          <w:noProof/>
          <w14:ligatures w14:val="standardContextual"/>
        </w:rPr>
        <mc:AlternateContent>
          <mc:Choice Requires="wps">
            <w:drawing>
              <wp:anchor distT="0" distB="0" distL="114300" distR="114300" simplePos="0" relativeHeight="251646464" behindDoc="0" locked="0" layoutInCell="1" allowOverlap="1" wp14:anchorId="0BC0421A" wp14:editId="69B498B0">
                <wp:simplePos x="0" y="0"/>
                <wp:positionH relativeFrom="column">
                  <wp:posOffset>-678180</wp:posOffset>
                </wp:positionH>
                <wp:positionV relativeFrom="paragraph">
                  <wp:posOffset>982980</wp:posOffset>
                </wp:positionV>
                <wp:extent cx="8409940" cy="581025"/>
                <wp:effectExtent l="711200" t="774700" r="708660" b="777875"/>
                <wp:wrapNone/>
                <wp:docPr id="456379198" name="Rectangle 4"/>
                <wp:cNvGraphicFramePr/>
                <a:graphic xmlns:a="http://schemas.openxmlformats.org/drawingml/2006/main">
                  <a:graphicData uri="http://schemas.microsoft.com/office/word/2010/wordprocessingShape">
                    <wps:wsp>
                      <wps:cNvSpPr/>
                      <wps:spPr>
                        <a:xfrm>
                          <a:off x="0" y="0"/>
                          <a:ext cx="8409940" cy="581025"/>
                        </a:xfrm>
                        <a:prstGeom prst="rect">
                          <a:avLst/>
                        </a:prstGeom>
                        <a:gradFill flip="none" rotWithShape="1">
                          <a:gsLst>
                            <a:gs pos="1000">
                              <a:schemeClr val="accent1"/>
                            </a:gs>
                            <a:gs pos="99000">
                              <a:schemeClr val="accent1">
                                <a:lumMod val="40000"/>
                                <a:lumOff val="60000"/>
                              </a:schemeClr>
                            </a:gs>
                          </a:gsLst>
                          <a:lin ang="0" scaled="1"/>
                          <a:tileRect/>
                        </a:gradFill>
                        <a:ln>
                          <a:noFill/>
                        </a:ln>
                        <a:effectLst>
                          <a:outerShdw blurRad="1270000" sx="102000" sy="102000" algn="ctr"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367CB5E" id="Rectangle 4" o:spid="_x0000_s1026" style="position:absolute;margin-left:-53.4pt;margin-top:77.4pt;width:662.2pt;height:45.7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" fillcolor="#ad0a37 [3204]" stroked="f" strokeweight="1pt">
                <v:fill color2="#f783a3 [1300]" rotate="t" angle="90" colors="0 #ad0a37;655f #ad0a37" focus="100%" type="gradient"/>
                <v:shadow on="t" type="perspective" color="black" opacity="9830f" offset="0,0" matrix="66847f,,,66847f"/>
              </v:rect>
            </w:pict>
          </mc:Fallback>
        </mc:AlternateContent>
      </w:r>
    </w:p>
    <w:p w14:paraId="22A57681" w14:textId="77777777" w:rsidR="002565A4" w:rsidRPr="002565A4" w:rsidRDefault="002565A4" w:rsidP="002565A4"/>
    <w:p w14:paraId="40BFFF97" w14:textId="77777777" w:rsidR="002565A4" w:rsidRPr="002565A4" w:rsidRDefault="002565A4" w:rsidP="002565A4"/>
    <w:p w14:paraId="20BD1DB2" w14:textId="77777777" w:rsidR="002565A4" w:rsidRPr="002565A4" w:rsidRDefault="002565A4" w:rsidP="002565A4"/>
    <w:p w14:paraId="12290757" w14:textId="77777777" w:rsidR="002565A4" w:rsidRPr="002565A4" w:rsidRDefault="002565A4" w:rsidP="002565A4"/>
    <w:p w14:paraId="4B0B47A2" w14:textId="77777777" w:rsidR="002565A4" w:rsidRPr="002565A4" w:rsidRDefault="002565A4" w:rsidP="002565A4"/>
    <w:p w14:paraId="0AC7E015" w14:textId="77777777" w:rsidR="002565A4" w:rsidRPr="002565A4" w:rsidRDefault="002565A4" w:rsidP="002565A4"/>
    <w:p w14:paraId="30EC2B05" w14:textId="77777777" w:rsidR="002565A4" w:rsidRPr="002565A4" w:rsidRDefault="002565A4" w:rsidP="002565A4"/>
    <w:p w14:paraId="6F3B2ACB" w14:textId="77777777" w:rsidR="002565A4" w:rsidRPr="002565A4" w:rsidRDefault="002565A4" w:rsidP="002565A4"/>
    <w:p w14:paraId="4BE58EA1" w14:textId="77777777" w:rsidR="002565A4" w:rsidRPr="002565A4" w:rsidRDefault="002565A4" w:rsidP="002565A4"/>
    <w:p w14:paraId="409D8B15" w14:textId="77777777" w:rsidR="002565A4" w:rsidRPr="002565A4" w:rsidRDefault="002565A4" w:rsidP="002565A4"/>
    <w:p w14:paraId="76ED813D" w14:textId="77777777" w:rsidR="002565A4" w:rsidRPr="002565A4" w:rsidRDefault="002565A4" w:rsidP="002565A4"/>
    <w:p w14:paraId="1083EE7C" w14:textId="77777777" w:rsidR="002565A4" w:rsidRPr="002565A4" w:rsidRDefault="002565A4" w:rsidP="002565A4"/>
    <w:p w14:paraId="3060BF20" w14:textId="77777777" w:rsidR="002565A4" w:rsidRPr="002565A4" w:rsidRDefault="002565A4" w:rsidP="002565A4"/>
    <w:p w14:paraId="0A90EB52" w14:textId="77777777" w:rsidR="002565A4" w:rsidRPr="002565A4" w:rsidRDefault="00987968" w:rsidP="002565A4">
      <w:r>
        <w:rPr>
          <w:noProof/>
          <w14:ligatures w14:val="standardContextual"/>
        </w:rPr>
        <mc:AlternateContent>
          <mc:Choice Requires="wps">
            <w:drawing>
              <wp:anchor distT="0" distB="0" distL="114300" distR="114300" simplePos="0" relativeHeight="251649536" behindDoc="0" locked="0" layoutInCell="1" allowOverlap="1" wp14:anchorId="50528F73" wp14:editId="0A55FDC1">
                <wp:simplePos x="0" y="0"/>
                <wp:positionH relativeFrom="column">
                  <wp:posOffset>-696595</wp:posOffset>
                </wp:positionH>
                <wp:positionV relativeFrom="paragraph">
                  <wp:posOffset>341331</wp:posOffset>
                </wp:positionV>
                <wp:extent cx="8409940" cy="581025"/>
                <wp:effectExtent l="711200" t="774700" r="708660" b="777875"/>
                <wp:wrapNone/>
                <wp:docPr id="1886271204" name="Rectangle 4"/>
                <wp:cNvGraphicFramePr/>
                <a:graphic xmlns:a="http://schemas.openxmlformats.org/drawingml/2006/main">
                  <a:graphicData uri="http://schemas.microsoft.com/office/word/2010/wordprocessingShape">
                    <wps:wsp>
                      <wps:cNvSpPr/>
                      <wps:spPr>
                        <a:xfrm>
                          <a:off x="0" y="0"/>
                          <a:ext cx="8409940" cy="581025"/>
                        </a:xfrm>
                        <a:prstGeom prst="rect">
                          <a:avLst/>
                        </a:prstGeom>
                        <a:gradFill flip="none" rotWithShape="1">
                          <a:gsLst>
                            <a:gs pos="1000">
                              <a:schemeClr val="accent1"/>
                            </a:gs>
                            <a:gs pos="99000">
                              <a:schemeClr val="accent1">
                                <a:lumMod val="40000"/>
                                <a:lumOff val="60000"/>
                              </a:schemeClr>
                            </a:gs>
                          </a:gsLst>
                          <a:lin ang="0" scaled="1"/>
                          <a:tileRect/>
                        </a:gradFill>
                        <a:ln>
                          <a:noFill/>
                        </a:ln>
                        <a:effectLst>
                          <a:outerShdw blurRad="1270000" sx="102000" sy="102000" algn="ctr"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396A00D" id="Rectangle 4" o:spid="_x0000_s1026" style="position:absolute;margin-left:-54.85pt;margin-top:26.9pt;width:662.2pt;height:45.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" fillcolor="#ad0a37 [3204]" stroked="f" strokeweight="1pt">
                <v:fill color2="#f783a3 [1300]" rotate="t" angle="90" colors="0 #ad0a37;655f #ad0a37" focus="100%" type="gradient"/>
                <v:shadow on="t" type="perspective" color="black" opacity="9830f" offset="0,0" matrix="66847f,,,66847f"/>
              </v:rect>
            </w:pict>
          </mc:Fallback>
        </mc:AlternateContent>
      </w:r>
    </w:p>
    <w:p w14:paraId="74A06135" w14:textId="77777777" w:rsidR="002565A4" w:rsidRPr="002565A4" w:rsidRDefault="00987968" w:rsidP="002565A4">
      <w:r>
        <w:rPr>
          <w:noProof/>
          <w14:ligatures w14:val="standardContextual"/>
        </w:rPr>
        <mc:AlternateContent>
          <mc:Choice Requires="wps">
            <w:drawing>
              <wp:anchor distT="0" distB="0" distL="114300" distR="114300" simplePos="0" relativeHeight="251650560" behindDoc="0" locked="0" layoutInCell="1" allowOverlap="1" wp14:anchorId="1FF499D3" wp14:editId="3EC3A35E">
                <wp:simplePos x="0" y="0"/>
                <wp:positionH relativeFrom="column">
                  <wp:posOffset>190982</wp:posOffset>
                </wp:positionH>
                <wp:positionV relativeFrom="paragraph">
                  <wp:posOffset>199663</wp:posOffset>
                </wp:positionV>
                <wp:extent cx="5960962" cy="396875"/>
                <wp:effectExtent l="0" t="0" r="0" b="0"/>
                <wp:wrapNone/>
                <wp:docPr id="430342298" name="Text Box 1"/>
                <wp:cNvGraphicFramePr/>
                <a:graphic xmlns:a="http://schemas.openxmlformats.org/drawingml/2006/main">
                  <a:graphicData uri="http://schemas.microsoft.com/office/word/2010/wordprocessingShape">
                    <wps:wsp>
                      <wps:cNvSpPr txBox="1"/>
                      <wps:spPr>
                        <a:xfrm>
                          <a:off x="0" y="0"/>
                          <a:ext cx="5960962" cy="396875"/>
                        </a:xfrm>
                        <a:prstGeom prst="rect">
                          <a:avLst/>
                        </a:prstGeom>
                        <a:noFill/>
                        <a:ln w="6350">
                          <a:noFill/>
                        </a:ln>
                      </wps:spPr>
                      <wps:txbx>
                        <w:txbxContent>
                          <w:p w14:paraId="208F861D" w14:textId="77777777" w:rsidR="00D3304A" w:rsidRPr="00D3304A" w:rsidRDefault="00D3304A" w:rsidP="002565A4">
                            <w:pPr>
                              <w:pStyle w:val="Heading2"/>
                            </w:pPr>
                            <w:bookmarkStart w:id="0" w:name="_Toc46844299"/>
                            <w:r w:rsidRPr="00D3304A">
                              <w:t xml:space="preserve">How will training </w:t>
                            </w:r>
                            <w:proofErr w:type="gramStart"/>
                            <w:r w:rsidRPr="00D3304A">
                              <w:t>actually stop</w:t>
                            </w:r>
                            <w:proofErr w:type="gramEnd"/>
                            <w:r w:rsidRPr="00D3304A">
                              <w:t xml:space="preserve"> staff causing security incidents?</w:t>
                            </w:r>
                            <w:bookmarkEnd w:id="0"/>
                            <w:r w:rsidRPr="00D3304A">
                              <w:t xml:space="preserve"> </w:t>
                            </w:r>
                          </w:p>
                          <w:p w14:paraId="3D18D715" w14:textId="77777777" w:rsidR="00D3304A" w:rsidRPr="00D3304A" w:rsidRDefault="00D3304A" w:rsidP="002565A4">
                            <w:pPr>
                              <w:pStyle w:val="Head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499D3" id="_x0000_s1044" type="#_x0000_t202" style="position:absolute;margin-left:15.05pt;margin-top:15.7pt;width:469.35pt;height:3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LJHHQIAADQEAAAOAAAAZHJzL2Uyb0RvYy54bWysU8lu2zAQvRfoPxC815IdL7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" filled="f" stroked="f" strokeweight=".5pt">
                <v:textbox>
                  <w:txbxContent>
                    <w:p w14:paraId="208F861D" w14:textId="77777777" w:rsidR="00D3304A" w:rsidRPr="00D3304A" w:rsidRDefault="00D3304A" w:rsidP="002565A4">
                      <w:pPr>
                        <w:pStyle w:val="Heading2"/>
                      </w:pPr>
                      <w:bookmarkStart w:id="1" w:name="_Toc46844299"/>
                      <w:r w:rsidRPr="00D3304A">
                        <w:t xml:space="preserve">How will training </w:t>
                      </w:r>
                      <w:proofErr w:type="gramStart"/>
                      <w:r w:rsidRPr="00D3304A">
                        <w:t>actually stop</w:t>
                      </w:r>
                      <w:proofErr w:type="gramEnd"/>
                      <w:r w:rsidRPr="00D3304A">
                        <w:t xml:space="preserve"> staff causing security incidents?</w:t>
                      </w:r>
                      <w:bookmarkEnd w:id="1"/>
                      <w:r w:rsidRPr="00D3304A">
                        <w:t xml:space="preserve"> </w:t>
                      </w:r>
                    </w:p>
                    <w:p w14:paraId="3D18D715" w14:textId="77777777" w:rsidR="00D3304A" w:rsidRPr="00D3304A" w:rsidRDefault="00D3304A" w:rsidP="002565A4">
                      <w:pPr>
                        <w:pStyle w:val="Heading2"/>
                      </w:pPr>
                    </w:p>
                  </w:txbxContent>
                </v:textbox>
              </v:shape>
            </w:pict>
          </mc:Fallback>
        </mc:AlternateContent>
      </w:r>
    </w:p>
    <w:p w14:paraId="47BE25D7" w14:textId="77777777" w:rsidR="002565A4" w:rsidRPr="002565A4" w:rsidRDefault="002565A4" w:rsidP="002565A4"/>
    <w:p w14:paraId="64BE7F0C" w14:textId="77777777" w:rsidR="002565A4" w:rsidRPr="002565A4" w:rsidRDefault="002565A4" w:rsidP="002565A4"/>
    <w:p w14:paraId="7B1CD64F" w14:textId="77777777" w:rsidR="002565A4" w:rsidRPr="002565A4" w:rsidRDefault="00987968" w:rsidP="002565A4">
      <w:r>
        <w:rPr>
          <w:noProof/>
          <w14:ligatures w14:val="standardContextual"/>
        </w:rPr>
        <mc:AlternateContent>
          <mc:Choice Requires="wps">
            <w:drawing>
              <wp:anchor distT="0" distB="0" distL="114300" distR="114300" simplePos="0" relativeHeight="251648512" behindDoc="0" locked="0" layoutInCell="1" allowOverlap="1" wp14:anchorId="64976948" wp14:editId="1FAEED30">
                <wp:simplePos x="0" y="0"/>
                <wp:positionH relativeFrom="column">
                  <wp:posOffset>213995</wp:posOffset>
                </wp:positionH>
                <wp:positionV relativeFrom="paragraph">
                  <wp:posOffset>85426</wp:posOffset>
                </wp:positionV>
                <wp:extent cx="6325870" cy="3414395"/>
                <wp:effectExtent l="0" t="0" r="0" b="0"/>
                <wp:wrapNone/>
                <wp:docPr id="531198013" name="Text Box 7"/>
                <wp:cNvGraphicFramePr/>
                <a:graphic xmlns:a="http://schemas.openxmlformats.org/drawingml/2006/main">
                  <a:graphicData uri="http://schemas.microsoft.com/office/word/2010/wordprocessingShape">
                    <wps:wsp>
                      <wps:cNvSpPr txBox="1"/>
                      <wps:spPr>
                        <a:xfrm>
                          <a:off x="0" y="0"/>
                          <a:ext cx="6325870" cy="3414395"/>
                        </a:xfrm>
                        <a:prstGeom prst="rect">
                          <a:avLst/>
                        </a:prstGeom>
                        <a:noFill/>
                        <a:ln w="6350">
                          <a:noFill/>
                        </a:ln>
                      </wps:spPr>
                      <wps:txbx>
                        <w:txbxContent>
                          <w:p w14:paraId="09884DCF" w14:textId="77777777" w:rsidR="00D3304A" w:rsidRPr="002565A4" w:rsidRDefault="00D3304A" w:rsidP="00D3304A">
                            <w:pPr>
                              <w:rPr>
                                <w:rFonts w:cs="Poppins"/>
                                <w:color w:val="050608" w:themeColor="background2" w:themeShade="1A"/>
                              </w:rPr>
                            </w:pPr>
                            <w:r w:rsidRPr="002565A4">
                              <w:rPr>
                                <w:rFonts w:cs="Poppins"/>
                                <w:color w:val="050608" w:themeColor="background2" w:themeShade="1A"/>
                              </w:rPr>
                              <w:t>We have found that Security Awareness Training makes an immediate difference to end users’ behaviour. However, what normally happens after completing any training, without continuous reinforcement, is that the message is gradually forgotten within a few weeks of returning to day-to-day activities.</w:t>
                            </w:r>
                          </w:p>
                          <w:p w14:paraId="4D1DC468" w14:textId="77777777" w:rsidR="00D3304A" w:rsidRPr="002565A4" w:rsidRDefault="00D3304A" w:rsidP="00D3304A">
                            <w:pPr>
                              <w:rPr>
                                <w:rFonts w:cs="Poppins"/>
                                <w:color w:val="050608" w:themeColor="background2" w:themeShade="1A"/>
                              </w:rPr>
                            </w:pPr>
                          </w:p>
                          <w:p w14:paraId="0A04AB31" w14:textId="77777777" w:rsidR="00D3304A" w:rsidRPr="002565A4" w:rsidRDefault="00D3304A" w:rsidP="00D3304A">
                            <w:pPr>
                              <w:rPr>
                                <w:rFonts w:cs="Poppins"/>
                                <w:color w:val="050608" w:themeColor="background2" w:themeShade="1A"/>
                              </w:rPr>
                            </w:pPr>
                            <w:r w:rsidRPr="002565A4">
                              <w:rPr>
                                <w:rFonts w:cs="Poppins"/>
                                <w:color w:val="050608" w:themeColor="background2" w:themeShade="1A"/>
                              </w:rPr>
                              <w:t xml:space="preserve">This is where our managed service is unique and </w:t>
                            </w:r>
                            <w:proofErr w:type="gramStart"/>
                            <w:r w:rsidRPr="002565A4">
                              <w:rPr>
                                <w:rFonts w:cs="Poppins"/>
                                <w:color w:val="050608" w:themeColor="background2" w:themeShade="1A"/>
                              </w:rPr>
                              <w:t>actually stops</w:t>
                            </w:r>
                            <w:proofErr w:type="gramEnd"/>
                            <w:r w:rsidRPr="002565A4">
                              <w:rPr>
                                <w:rFonts w:cs="Poppins"/>
                                <w:color w:val="050608" w:themeColor="background2" w:themeShade="1A"/>
                              </w:rPr>
                              <w:t xml:space="preserve"> your users causing security incidents.</w:t>
                            </w:r>
                          </w:p>
                          <w:p w14:paraId="70282F5E" w14:textId="77777777" w:rsidR="00D3304A" w:rsidRPr="002565A4" w:rsidRDefault="00D3304A" w:rsidP="00D3304A">
                            <w:pPr>
                              <w:rPr>
                                <w:rFonts w:cs="Poppins"/>
                                <w:color w:val="050608" w:themeColor="background2" w:themeShade="1A"/>
                              </w:rPr>
                            </w:pPr>
                          </w:p>
                          <w:p w14:paraId="50AE2EAC" w14:textId="77777777" w:rsidR="00D3304A" w:rsidRPr="002565A4" w:rsidRDefault="00D3304A" w:rsidP="00D3304A">
                            <w:pPr>
                              <w:rPr>
                                <w:rFonts w:cs="Poppins"/>
                                <w:color w:val="050608" w:themeColor="background2" w:themeShade="1A"/>
                              </w:rPr>
                            </w:pPr>
                            <w:r w:rsidRPr="002565A4">
                              <w:rPr>
                                <w:rFonts w:cs="Poppins"/>
                                <w:color w:val="050608" w:themeColor="background2" w:themeShade="1A"/>
                              </w:rPr>
                              <w:t xml:space="preserve">It is only by combining workplace Security Awareness Training with ongoing, random targeted test phishing emails, supplemented by additional targeted training for those who are (still) vulnerable, will you build a human firewall. A firewall of vigilant, </w:t>
                            </w:r>
                            <w:proofErr w:type="gramStart"/>
                            <w:r w:rsidRPr="002565A4">
                              <w:rPr>
                                <w:rFonts w:cs="Poppins"/>
                                <w:color w:val="050608" w:themeColor="background2" w:themeShade="1A"/>
                              </w:rPr>
                              <w:t>knowledgeable</w:t>
                            </w:r>
                            <w:proofErr w:type="gramEnd"/>
                            <w:r w:rsidRPr="002565A4">
                              <w:rPr>
                                <w:rFonts w:cs="Poppins"/>
                                <w:color w:val="050608" w:themeColor="background2" w:themeShade="1A"/>
                              </w:rPr>
                              <w:t xml:space="preserve"> and empowered end users ready to protect themselves and your organisation. A human firewall ready to thwart potential security incidents.</w:t>
                            </w:r>
                          </w:p>
                          <w:p w14:paraId="45414A56" w14:textId="77777777" w:rsidR="00D3304A" w:rsidRPr="002565A4" w:rsidRDefault="00D3304A" w:rsidP="00D3304A">
                            <w:pPr>
                              <w:rPr>
                                <w:rFonts w:cs="Poppins"/>
                                <w:color w:val="050608" w:themeColor="background2" w:themeShade="1A"/>
                              </w:rPr>
                            </w:pPr>
                          </w:p>
                          <w:p w14:paraId="74CD9483" w14:textId="77777777" w:rsidR="00D3304A" w:rsidRPr="002565A4" w:rsidRDefault="00D3304A" w:rsidP="00D3304A">
                            <w:pPr>
                              <w:rPr>
                                <w:rFonts w:cs="Poppins"/>
                                <w:color w:val="050608" w:themeColor="background2" w:themeShade="1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76948" id="_x0000_s1043" type="#_x0000_t202" style="position:absolute;margin-left:16.85pt;margin-top:6.75pt;width:498.1pt;height:268.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" filled="f" stroked="f" strokeweight=".5pt">
                <v:textbox>
                  <w:txbxContent>
                    <w:p w14:paraId="09884DCF" w14:textId="77777777" w:rsidR="00D3304A" w:rsidRPr="002565A4" w:rsidRDefault="00D3304A" w:rsidP="00D3304A">
                      <w:pPr>
                        <w:rPr>
                          <w:rFonts w:cs="Poppins"/>
                          <w:color w:val="050608" w:themeColor="background2" w:themeShade="1A"/>
                        </w:rPr>
                      </w:pPr>
                      <w:r w:rsidRPr="002565A4">
                        <w:rPr>
                          <w:rFonts w:cs="Poppins"/>
                          <w:color w:val="050608" w:themeColor="background2" w:themeShade="1A"/>
                        </w:rPr>
                        <w:t>We have found that Security Awareness Training makes an immediate difference to end users’ behaviour. However, what normally happens after completing any training, without continuous reinforcement, is that the message is gradually forgotten within a few weeks of returning to day-to-day activities.</w:t>
                      </w:r>
                    </w:p>
                    <w:p w14:paraId="4D1DC468" w14:textId="77777777" w:rsidR="00D3304A" w:rsidRPr="002565A4" w:rsidRDefault="00D3304A" w:rsidP="00D3304A">
                      <w:pPr>
                        <w:rPr>
                          <w:rFonts w:cs="Poppins"/>
                          <w:color w:val="050608" w:themeColor="background2" w:themeShade="1A"/>
                        </w:rPr>
                      </w:pPr>
                    </w:p>
                    <w:p w14:paraId="0A04AB31" w14:textId="77777777" w:rsidR="00D3304A" w:rsidRPr="002565A4" w:rsidRDefault="00D3304A" w:rsidP="00D3304A">
                      <w:pPr>
                        <w:rPr>
                          <w:rFonts w:cs="Poppins"/>
                          <w:color w:val="050608" w:themeColor="background2" w:themeShade="1A"/>
                        </w:rPr>
                      </w:pPr>
                      <w:r w:rsidRPr="002565A4">
                        <w:rPr>
                          <w:rFonts w:cs="Poppins"/>
                          <w:color w:val="050608" w:themeColor="background2" w:themeShade="1A"/>
                        </w:rPr>
                        <w:t xml:space="preserve">This is where our managed service is unique and </w:t>
                      </w:r>
                      <w:proofErr w:type="gramStart"/>
                      <w:r w:rsidRPr="002565A4">
                        <w:rPr>
                          <w:rFonts w:cs="Poppins"/>
                          <w:color w:val="050608" w:themeColor="background2" w:themeShade="1A"/>
                        </w:rPr>
                        <w:t>actually stops</w:t>
                      </w:r>
                      <w:proofErr w:type="gramEnd"/>
                      <w:r w:rsidRPr="002565A4">
                        <w:rPr>
                          <w:rFonts w:cs="Poppins"/>
                          <w:color w:val="050608" w:themeColor="background2" w:themeShade="1A"/>
                        </w:rPr>
                        <w:t xml:space="preserve"> your users causing security incidents.</w:t>
                      </w:r>
                    </w:p>
                    <w:p w14:paraId="70282F5E" w14:textId="77777777" w:rsidR="00D3304A" w:rsidRPr="002565A4" w:rsidRDefault="00D3304A" w:rsidP="00D3304A">
                      <w:pPr>
                        <w:rPr>
                          <w:rFonts w:cs="Poppins"/>
                          <w:color w:val="050608" w:themeColor="background2" w:themeShade="1A"/>
                        </w:rPr>
                      </w:pPr>
                    </w:p>
                    <w:p w14:paraId="50AE2EAC" w14:textId="77777777" w:rsidR="00D3304A" w:rsidRPr="002565A4" w:rsidRDefault="00D3304A" w:rsidP="00D3304A">
                      <w:pPr>
                        <w:rPr>
                          <w:rFonts w:cs="Poppins"/>
                          <w:color w:val="050608" w:themeColor="background2" w:themeShade="1A"/>
                        </w:rPr>
                      </w:pPr>
                      <w:r w:rsidRPr="002565A4">
                        <w:rPr>
                          <w:rFonts w:cs="Poppins"/>
                          <w:color w:val="050608" w:themeColor="background2" w:themeShade="1A"/>
                        </w:rPr>
                        <w:t xml:space="preserve">It is only by combining workplace Security Awareness Training with ongoing, random targeted test phishing emails, supplemented by additional targeted training for those who are (still) vulnerable, will you build a human firewall. A firewall of vigilant, </w:t>
                      </w:r>
                      <w:proofErr w:type="gramStart"/>
                      <w:r w:rsidRPr="002565A4">
                        <w:rPr>
                          <w:rFonts w:cs="Poppins"/>
                          <w:color w:val="050608" w:themeColor="background2" w:themeShade="1A"/>
                        </w:rPr>
                        <w:t>knowledgeable</w:t>
                      </w:r>
                      <w:proofErr w:type="gramEnd"/>
                      <w:r w:rsidRPr="002565A4">
                        <w:rPr>
                          <w:rFonts w:cs="Poppins"/>
                          <w:color w:val="050608" w:themeColor="background2" w:themeShade="1A"/>
                        </w:rPr>
                        <w:t xml:space="preserve"> and empowered end users ready to protect themselves and your organisation. A human firewall ready to thwart potential security incidents.</w:t>
                      </w:r>
                    </w:p>
                    <w:p w14:paraId="45414A56" w14:textId="77777777" w:rsidR="00D3304A" w:rsidRPr="002565A4" w:rsidRDefault="00D3304A" w:rsidP="00D3304A">
                      <w:pPr>
                        <w:rPr>
                          <w:rFonts w:cs="Poppins"/>
                          <w:color w:val="050608" w:themeColor="background2" w:themeShade="1A"/>
                        </w:rPr>
                      </w:pPr>
                    </w:p>
                    <w:p w14:paraId="74CD9483" w14:textId="77777777" w:rsidR="00D3304A" w:rsidRPr="002565A4" w:rsidRDefault="00D3304A" w:rsidP="00D3304A">
                      <w:pPr>
                        <w:rPr>
                          <w:rFonts w:cs="Poppins"/>
                          <w:color w:val="050608" w:themeColor="background2" w:themeShade="1A"/>
                        </w:rPr>
                      </w:pPr>
                    </w:p>
                  </w:txbxContent>
                </v:textbox>
              </v:shape>
            </w:pict>
          </mc:Fallback>
        </mc:AlternateContent>
      </w:r>
    </w:p>
    <w:p w14:paraId="1C568492" w14:textId="77777777" w:rsidR="002565A4" w:rsidRPr="002565A4" w:rsidRDefault="002565A4" w:rsidP="002565A4"/>
    <w:p w14:paraId="3E288FDC" w14:textId="77777777" w:rsidR="002565A4" w:rsidRPr="002565A4" w:rsidRDefault="002565A4" w:rsidP="002565A4"/>
    <w:p w14:paraId="3523B4F4" w14:textId="77777777" w:rsidR="002565A4" w:rsidRPr="002565A4" w:rsidRDefault="002565A4" w:rsidP="002565A4"/>
    <w:p w14:paraId="35E1B9CD" w14:textId="77777777" w:rsidR="002565A4" w:rsidRPr="002565A4" w:rsidRDefault="002565A4" w:rsidP="002565A4"/>
    <w:p w14:paraId="2FA1BA0D" w14:textId="77777777" w:rsidR="002565A4" w:rsidRPr="002565A4" w:rsidRDefault="002565A4" w:rsidP="002565A4"/>
    <w:p w14:paraId="6A6B509F" w14:textId="77777777" w:rsidR="002565A4" w:rsidRPr="002565A4" w:rsidRDefault="002565A4" w:rsidP="002565A4"/>
    <w:p w14:paraId="3200E40A" w14:textId="77777777" w:rsidR="002565A4" w:rsidRPr="002565A4" w:rsidRDefault="002565A4" w:rsidP="002565A4"/>
    <w:p w14:paraId="67392C45" w14:textId="77777777" w:rsidR="002565A4" w:rsidRPr="002565A4" w:rsidRDefault="002565A4" w:rsidP="002565A4"/>
    <w:p w14:paraId="17644EB3" w14:textId="77777777" w:rsidR="002565A4" w:rsidRPr="002565A4" w:rsidRDefault="002565A4" w:rsidP="002565A4"/>
    <w:p w14:paraId="7E2BF7A0" w14:textId="77777777" w:rsidR="002565A4" w:rsidRPr="002565A4" w:rsidRDefault="002565A4" w:rsidP="002565A4"/>
    <w:p w14:paraId="77C7A3B7" w14:textId="77777777" w:rsidR="002565A4" w:rsidRPr="002565A4" w:rsidRDefault="002565A4" w:rsidP="002565A4"/>
    <w:p w14:paraId="40E0A794" w14:textId="77777777" w:rsidR="002565A4" w:rsidRPr="002565A4" w:rsidRDefault="002565A4" w:rsidP="002565A4"/>
    <w:p w14:paraId="0589BB9A" w14:textId="77777777" w:rsidR="002565A4" w:rsidRPr="002565A4" w:rsidRDefault="002565A4" w:rsidP="002565A4"/>
    <w:p w14:paraId="0FEEA677" w14:textId="77777777" w:rsidR="002565A4" w:rsidRPr="002565A4" w:rsidRDefault="002565A4" w:rsidP="002565A4"/>
    <w:p w14:paraId="5174DA74" w14:textId="77777777" w:rsidR="002565A4" w:rsidRPr="002565A4" w:rsidRDefault="002565A4" w:rsidP="002565A4"/>
    <w:p w14:paraId="0AED68F7" w14:textId="77777777" w:rsidR="002565A4" w:rsidRPr="002565A4" w:rsidRDefault="002565A4" w:rsidP="002565A4"/>
    <w:p w14:paraId="50E07085" w14:textId="77777777" w:rsidR="002565A4" w:rsidRPr="002565A4" w:rsidRDefault="002565A4" w:rsidP="002565A4"/>
    <w:p w14:paraId="4D497F46" w14:textId="77777777" w:rsidR="002565A4" w:rsidRPr="002565A4" w:rsidRDefault="002565A4" w:rsidP="002565A4"/>
    <w:p w14:paraId="17A47BEB" w14:textId="77777777" w:rsidR="002565A4" w:rsidRPr="002565A4" w:rsidRDefault="002565A4" w:rsidP="002565A4"/>
    <w:p w14:paraId="1C32B7E5" w14:textId="77777777" w:rsidR="002565A4" w:rsidRPr="002565A4" w:rsidRDefault="002565A4" w:rsidP="002565A4"/>
    <w:p w14:paraId="60C597A4" w14:textId="77777777" w:rsidR="002565A4" w:rsidRPr="002565A4" w:rsidRDefault="002565A4" w:rsidP="002565A4"/>
    <w:p w14:paraId="17576B69" w14:textId="77777777" w:rsidR="002565A4" w:rsidRPr="002565A4" w:rsidRDefault="002565A4" w:rsidP="002565A4"/>
    <w:p w14:paraId="0FC06627" w14:textId="77777777" w:rsidR="002565A4" w:rsidRPr="002565A4" w:rsidRDefault="002565A4" w:rsidP="002565A4"/>
    <w:p w14:paraId="631B92D3" w14:textId="77777777" w:rsidR="002565A4" w:rsidRPr="002565A4" w:rsidRDefault="006C347D" w:rsidP="002565A4">
      <w:r>
        <w:rPr>
          <w:noProof/>
          <w14:ligatures w14:val="standardContextual"/>
        </w:rPr>
        <w:lastRenderedPageBreak/>
        <mc:AlternateContent>
          <mc:Choice Requires="wps">
            <w:drawing>
              <wp:anchor distT="0" distB="0" distL="114300" distR="114300" simplePos="0" relativeHeight="251651584" behindDoc="0" locked="0" layoutInCell="1" allowOverlap="1" wp14:anchorId="14CE11D9" wp14:editId="408F6947">
                <wp:simplePos x="0" y="0"/>
                <wp:positionH relativeFrom="column">
                  <wp:posOffset>-669597</wp:posOffset>
                </wp:positionH>
                <wp:positionV relativeFrom="paragraph">
                  <wp:posOffset>82062</wp:posOffset>
                </wp:positionV>
                <wp:extent cx="8409940" cy="741640"/>
                <wp:effectExtent l="749300" t="749300" r="746760" b="744855"/>
                <wp:wrapNone/>
                <wp:docPr id="581416004" name="Rectangle 4"/>
                <wp:cNvGraphicFramePr/>
                <a:graphic xmlns:a="http://schemas.openxmlformats.org/drawingml/2006/main">
                  <a:graphicData uri="http://schemas.microsoft.com/office/word/2010/wordprocessingShape">
                    <wps:wsp>
                      <wps:cNvSpPr/>
                      <wps:spPr>
                        <a:xfrm>
                          <a:off x="0" y="0"/>
                          <a:ext cx="8409940" cy="741640"/>
                        </a:xfrm>
                        <a:prstGeom prst="rect">
                          <a:avLst/>
                        </a:prstGeom>
                        <a:gradFill>
                          <a:gsLst>
                            <a:gs pos="0">
                              <a:schemeClr val="bg2"/>
                            </a:gs>
                            <a:gs pos="100000">
                              <a:schemeClr val="tx2"/>
                            </a:gs>
                          </a:gsLst>
                          <a:lin ang="13500000" scaled="1"/>
                        </a:gradFill>
                        <a:ln>
                          <a:noFill/>
                        </a:ln>
                        <a:effectLst>
                          <a:outerShdw blurRad="1270000" sx="102000" sy="102000" algn="ctr"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C280C6A" id="Rectangle 4" o:spid="_x0000_s1026" style="position:absolute;margin-left:-52.7pt;margin-top:6.45pt;width:662.2pt;height:58.4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" fillcolor="#324154 [3214]" stroked="f" strokeweight="1pt">
                <v:fill color2="#0c1e28 [3215]" angle="225" focus="100%" type="gradient"/>
                <v:shadow on="t" type="perspective" color="black" opacity="9830f" offset="0,0" matrix="66847f,,,66847f"/>
              </v:rect>
            </w:pict>
          </mc:Fallback>
        </mc:AlternateContent>
      </w:r>
      <w:r>
        <w:rPr>
          <w:noProof/>
          <w14:ligatures w14:val="standardContextual"/>
        </w:rPr>
        <mc:AlternateContent>
          <mc:Choice Requires="wps">
            <w:drawing>
              <wp:anchor distT="0" distB="0" distL="114300" distR="114300" simplePos="0" relativeHeight="251652608" behindDoc="0" locked="0" layoutInCell="1" allowOverlap="1" wp14:anchorId="58C6B284" wp14:editId="59BB571B">
                <wp:simplePos x="0" y="0"/>
                <wp:positionH relativeFrom="column">
                  <wp:posOffset>257503</wp:posOffset>
                </wp:positionH>
                <wp:positionV relativeFrom="paragraph">
                  <wp:posOffset>-27152</wp:posOffset>
                </wp:positionV>
                <wp:extent cx="5524500" cy="779102"/>
                <wp:effectExtent l="0" t="0" r="0" b="0"/>
                <wp:wrapNone/>
                <wp:docPr id="1519808188" name="Text Box 8"/>
                <wp:cNvGraphicFramePr/>
                <a:graphic xmlns:a="http://schemas.openxmlformats.org/drawingml/2006/main">
                  <a:graphicData uri="http://schemas.microsoft.com/office/word/2010/wordprocessingShape">
                    <wps:wsp>
                      <wps:cNvSpPr txBox="1"/>
                      <wps:spPr>
                        <a:xfrm>
                          <a:off x="0" y="0"/>
                          <a:ext cx="5524500" cy="779102"/>
                        </a:xfrm>
                        <a:prstGeom prst="rect">
                          <a:avLst/>
                        </a:prstGeom>
                        <a:noFill/>
                        <a:ln w="6350">
                          <a:noFill/>
                        </a:ln>
                      </wps:spPr>
                      <wps:txbx>
                        <w:txbxContent>
                          <w:p w14:paraId="369BA2DB" w14:textId="77777777" w:rsidR="002565A4" w:rsidRPr="002565A4" w:rsidRDefault="002565A4" w:rsidP="002565A4">
                            <w:pPr>
                              <w:pStyle w:val="Heading1"/>
                            </w:pPr>
                            <w:r w:rsidRPr="002565A4">
                              <w:t>Required from [COMPANY] IT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6B284" id="_x0000_s1044" type="#_x0000_t202" style="position:absolute;margin-left:20.3pt;margin-top:-2.15pt;width:435pt;height:61.3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" filled="f" stroked="f" strokeweight=".5pt">
                <v:textbox>
                  <w:txbxContent>
                    <w:p w14:paraId="369BA2DB" w14:textId="77777777" w:rsidR="002565A4" w:rsidRPr="002565A4" w:rsidRDefault="002565A4" w:rsidP="002565A4">
                      <w:pPr>
                        <w:pStyle w:val="Heading1"/>
                      </w:pPr>
                      <w:r w:rsidRPr="002565A4">
                        <w:t>Required from [COMPANY] IT Team</w:t>
                      </w:r>
                    </w:p>
                  </w:txbxContent>
                </v:textbox>
              </v:shape>
            </w:pict>
          </mc:Fallback>
        </mc:AlternateContent>
      </w:r>
    </w:p>
    <w:p w14:paraId="33DC8C62" w14:textId="77777777" w:rsidR="002565A4" w:rsidRDefault="002565A4" w:rsidP="002565A4"/>
    <w:p w14:paraId="2F025C60" w14:textId="77777777" w:rsidR="002565A4" w:rsidRPr="002565A4" w:rsidRDefault="002565A4" w:rsidP="002565A4"/>
    <w:p w14:paraId="089EA160" w14:textId="77777777" w:rsidR="002565A4" w:rsidRDefault="002565A4" w:rsidP="002565A4"/>
    <w:p w14:paraId="48A192D3" w14:textId="77777777" w:rsidR="002565A4" w:rsidRDefault="002565A4" w:rsidP="002565A4">
      <w:pPr>
        <w:tabs>
          <w:tab w:val="left" w:pos="2666"/>
        </w:tabs>
      </w:pPr>
      <w:r>
        <w:tab/>
      </w:r>
    </w:p>
    <w:p w14:paraId="798A9645" w14:textId="77777777" w:rsidR="002565A4" w:rsidRDefault="00BA743F">
      <w:r>
        <w:rPr>
          <w:noProof/>
          <w14:ligatures w14:val="standardContextual"/>
        </w:rPr>
        <w:drawing>
          <wp:anchor distT="0" distB="0" distL="114300" distR="114300" simplePos="0" relativeHeight="251681280" behindDoc="0" locked="0" layoutInCell="1" allowOverlap="1" wp14:anchorId="030988E5" wp14:editId="1FD563C1">
            <wp:simplePos x="0" y="0"/>
            <wp:positionH relativeFrom="column">
              <wp:posOffset>-3877310</wp:posOffset>
            </wp:positionH>
            <wp:positionV relativeFrom="page">
              <wp:posOffset>5249545</wp:posOffset>
            </wp:positionV>
            <wp:extent cx="12468225" cy="5561965"/>
            <wp:effectExtent l="0" t="0" r="3175" b="635"/>
            <wp:wrapNone/>
            <wp:docPr id="609597812" name="Picture 60959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97812" name="Picture 609597812"/>
                    <pic:cNvPicPr/>
                  </pic:nvPicPr>
                  <pic:blipFill>
                    <a:blip r:embed="rId19" cstate="print">
                      <a:extLst>
                        <a:ext uri="{28A0092B-C50C-407E-A947-70E740481C1C}">
                          <a14:useLocalDpi xmlns:a14="http://schemas.microsoft.com/office/drawing/2010/main"/>
                        </a:ext>
                      </a:extLst>
                    </a:blip>
                    <a:stretch>
                      <a:fillRect/>
                    </a:stretch>
                  </pic:blipFill>
                  <pic:spPr>
                    <a:xfrm>
                      <a:off x="0" y="0"/>
                      <a:ext cx="12468225" cy="556196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80256" behindDoc="0" locked="0" layoutInCell="1" allowOverlap="1" wp14:anchorId="58609D2F" wp14:editId="0D7AFC27">
                <wp:simplePos x="0" y="0"/>
                <wp:positionH relativeFrom="column">
                  <wp:posOffset>-1133475</wp:posOffset>
                </wp:positionH>
                <wp:positionV relativeFrom="paragraph">
                  <wp:posOffset>3306021</wp:posOffset>
                </wp:positionV>
                <wp:extent cx="8409940" cy="5745480"/>
                <wp:effectExtent l="825500" t="800100" r="822960" b="795020"/>
                <wp:wrapNone/>
                <wp:docPr id="452813434" name="Rectangle 4"/>
                <wp:cNvGraphicFramePr/>
                <a:graphic xmlns:a="http://schemas.openxmlformats.org/drawingml/2006/main">
                  <a:graphicData uri="http://schemas.microsoft.com/office/word/2010/wordprocessingShape">
                    <wps:wsp>
                      <wps:cNvSpPr/>
                      <wps:spPr>
                        <a:xfrm>
                          <a:off x="0" y="0"/>
                          <a:ext cx="8409940" cy="5745480"/>
                        </a:xfrm>
                        <a:prstGeom prst="rect">
                          <a:avLst/>
                        </a:prstGeom>
                        <a:gradFill>
                          <a:gsLst>
                            <a:gs pos="1000">
                              <a:schemeClr val="accent1"/>
                            </a:gs>
                            <a:gs pos="99000">
                              <a:schemeClr val="accent1">
                                <a:lumMod val="50000"/>
                              </a:schemeClr>
                            </a:gs>
                          </a:gsLst>
                          <a:lin ang="13500000" scaled="1"/>
                        </a:gradFill>
                        <a:ln>
                          <a:noFill/>
                        </a:ln>
                        <a:effectLst>
                          <a:outerShdw blurRad="1270000" sx="102000" sy="102000" algn="ctr"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1305826" id="Rectangle 4" o:spid="_x0000_s1026" style="position:absolute;margin-left:-89.25pt;margin-top:260.3pt;width:662.2pt;height:452.4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" fillcolor="#ad0a37 [3204]" stroked="f" strokeweight="1pt">
                <v:fill color2="#56051b [1604]" angle="225" colors="0 #ad0a37;655f #ad0a37" focus="100%" type="gradient"/>
                <v:shadow on="t" type="perspective" color="black" opacity="9830f" offset="0,0" matrix="66847f,,,66847f"/>
              </v:rect>
            </w:pict>
          </mc:Fallback>
        </mc:AlternateContent>
      </w:r>
      <w:r w:rsidR="006C347D">
        <w:rPr>
          <w:noProof/>
          <w14:ligatures w14:val="standardContextual"/>
        </w:rPr>
        <mc:AlternateContent>
          <mc:Choice Requires="wps">
            <w:drawing>
              <wp:anchor distT="0" distB="0" distL="114300" distR="114300" simplePos="0" relativeHeight="251653632" behindDoc="0" locked="0" layoutInCell="1" allowOverlap="1" wp14:anchorId="4228231C" wp14:editId="18D7B2D4">
                <wp:simplePos x="0" y="0"/>
                <wp:positionH relativeFrom="column">
                  <wp:posOffset>257503</wp:posOffset>
                </wp:positionH>
                <wp:positionV relativeFrom="paragraph">
                  <wp:posOffset>33741</wp:posOffset>
                </wp:positionV>
                <wp:extent cx="5918662" cy="2959167"/>
                <wp:effectExtent l="0" t="0" r="0" b="0"/>
                <wp:wrapNone/>
                <wp:docPr id="813175663" name="Text Box 7"/>
                <wp:cNvGraphicFramePr/>
                <a:graphic xmlns:a="http://schemas.openxmlformats.org/drawingml/2006/main">
                  <a:graphicData uri="http://schemas.microsoft.com/office/word/2010/wordprocessingShape">
                    <wps:wsp>
                      <wps:cNvSpPr txBox="1"/>
                      <wps:spPr>
                        <a:xfrm>
                          <a:off x="0" y="0"/>
                          <a:ext cx="5918662" cy="2959167"/>
                        </a:xfrm>
                        <a:prstGeom prst="rect">
                          <a:avLst/>
                        </a:prstGeom>
                        <a:noFill/>
                        <a:ln w="6350">
                          <a:noFill/>
                        </a:ln>
                      </wps:spPr>
                      <wps:txbx>
                        <w:txbxContent>
                          <w:p w14:paraId="64046CB4" w14:textId="77777777" w:rsidR="002565A4" w:rsidRPr="00DC2813" w:rsidRDefault="002565A4" w:rsidP="002565A4">
                            <w:pPr>
                              <w:rPr>
                                <w:rFonts w:cs="Open Sans Light"/>
                                <w:color w:val="050608" w:themeColor="background2" w:themeShade="1A"/>
                                <w:sz w:val="28"/>
                                <w:szCs w:val="28"/>
                              </w:rPr>
                            </w:pPr>
                            <w:r w:rsidRPr="00DC2813">
                              <w:rPr>
                                <w:rFonts w:cs="Open Sans Light"/>
                                <w:color w:val="050608" w:themeColor="background2" w:themeShade="1A"/>
                                <w:sz w:val="28"/>
                                <w:szCs w:val="28"/>
                              </w:rPr>
                              <w:t>This is a fully managed service, all you need to do is provide us an Excel spreadsheet with the following: Email Address, first name, last name &amp; location (optional.) You will also need to add our sending domains to your email security allow list to ensure test emails are delivered (whitelisting).</w:t>
                            </w:r>
                          </w:p>
                          <w:p w14:paraId="18CB1DD8" w14:textId="77777777" w:rsidR="002565A4" w:rsidRPr="00DC2813" w:rsidRDefault="002565A4" w:rsidP="002565A4">
                            <w:pPr>
                              <w:rPr>
                                <w:rFonts w:cs="Open Sans Light"/>
                                <w:color w:val="050608" w:themeColor="background2" w:themeShade="1A"/>
                                <w:sz w:val="28"/>
                                <w:szCs w:val="28"/>
                              </w:rPr>
                            </w:pPr>
                          </w:p>
                          <w:p w14:paraId="4344A2E3" w14:textId="77777777" w:rsidR="002565A4" w:rsidRPr="00DC2813" w:rsidRDefault="002565A4" w:rsidP="002565A4">
                            <w:pPr>
                              <w:rPr>
                                <w:rFonts w:cs="Open Sans Light"/>
                                <w:color w:val="050608" w:themeColor="background2" w:themeShade="1A"/>
                                <w:sz w:val="28"/>
                                <w:szCs w:val="28"/>
                              </w:rPr>
                            </w:pPr>
                            <w:r w:rsidRPr="00DC2813">
                              <w:rPr>
                                <w:rFonts w:cs="Open Sans Light"/>
                                <w:color w:val="050608" w:themeColor="background2" w:themeShade="1A"/>
                                <w:sz w:val="28"/>
                                <w:szCs w:val="28"/>
                              </w:rPr>
                              <w:t>We would recommend that at the Baseline stage you choose the targeted email that goes to your staff. Our Security Awareness delivery team will provide you some bespoke examples to choose from.</w:t>
                            </w:r>
                          </w:p>
                          <w:p w14:paraId="3B29B9E1" w14:textId="77777777" w:rsidR="002565A4" w:rsidRPr="00DC2813" w:rsidRDefault="002565A4" w:rsidP="002565A4">
                            <w:pPr>
                              <w:rPr>
                                <w:rFonts w:cs="Open Sans Light"/>
                                <w:color w:val="050608" w:themeColor="background2" w:themeShade="1A"/>
                                <w:sz w:val="28"/>
                                <w:szCs w:val="28"/>
                              </w:rPr>
                            </w:pPr>
                          </w:p>
                          <w:p w14:paraId="4ACCB74B" w14:textId="77777777" w:rsidR="002565A4" w:rsidRPr="00DC2813" w:rsidRDefault="002565A4" w:rsidP="002565A4">
                            <w:pPr>
                              <w:rPr>
                                <w:rFonts w:cs="Open Sans Light"/>
                                <w:color w:val="050608" w:themeColor="background2" w:themeShade="1A"/>
                                <w:sz w:val="28"/>
                                <w:szCs w:val="28"/>
                              </w:rPr>
                            </w:pPr>
                            <w:r w:rsidRPr="00DC2813">
                              <w:rPr>
                                <w:rFonts w:cs="Open Sans Light"/>
                                <w:color w:val="050608" w:themeColor="background2" w:themeShade="1A"/>
                                <w:sz w:val="28"/>
                                <w:szCs w:val="28"/>
                              </w:rPr>
                              <w:t>We also provide you (Cyber Security Awareness or [COMPANY] can send) communication to all staff explaining; the results of the Baseline, why training is needed, that future tests will be run which they need to stay vigilant against and further training will be provided to staff who are still causing a security risk after training.</w:t>
                            </w:r>
                          </w:p>
                          <w:p w14:paraId="2AA087D2" w14:textId="77777777" w:rsidR="002565A4" w:rsidRPr="00DC2813" w:rsidRDefault="002565A4" w:rsidP="002565A4">
                            <w:pPr>
                              <w:rPr>
                                <w:rFonts w:cs="Open Sans Light"/>
                                <w:color w:val="050608" w:themeColor="background2" w:themeShade="1A"/>
                                <w:sz w:val="28"/>
                                <w:szCs w:val="28"/>
                              </w:rPr>
                            </w:pPr>
                          </w:p>
                          <w:p w14:paraId="6B875961" w14:textId="77777777" w:rsidR="002565A4" w:rsidRPr="00DC2813" w:rsidRDefault="002565A4" w:rsidP="002565A4">
                            <w:pPr>
                              <w:rPr>
                                <w:rFonts w:cs="Open Sans Light"/>
                                <w:color w:val="050608" w:themeColor="background2" w:themeShade="1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8231C" id="_x0000_s1045" type="#_x0000_t202" style="position:absolute;margin-left:20.3pt;margin-top:2.65pt;width:466.05pt;height:233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" filled="f" stroked="f" strokeweight=".5pt">
                <v:textbox>
                  <w:txbxContent>
                    <w:p w14:paraId="64046CB4" w14:textId="77777777" w:rsidR="002565A4" w:rsidRPr="00DC2813" w:rsidRDefault="002565A4" w:rsidP="002565A4">
                      <w:pPr>
                        <w:rPr>
                          <w:rFonts w:cs="Open Sans Light"/>
                          <w:color w:val="050608" w:themeColor="background2" w:themeShade="1A"/>
                          <w:sz w:val="28"/>
                          <w:szCs w:val="28"/>
                        </w:rPr>
                      </w:pPr>
                      <w:r w:rsidRPr="00DC2813">
                        <w:rPr>
                          <w:rFonts w:cs="Open Sans Light"/>
                          <w:color w:val="050608" w:themeColor="background2" w:themeShade="1A"/>
                          <w:sz w:val="28"/>
                          <w:szCs w:val="28"/>
                        </w:rPr>
                        <w:t>This is a fully managed service, all you need to do is provide us an Excel spreadsheet with the following: Email Address, first name, last name &amp; location (optional.) You will also need to add our sending domains to your email security allow list to ensure test emails are delivered (whitelisting).</w:t>
                      </w:r>
                    </w:p>
                    <w:p w14:paraId="18CB1DD8" w14:textId="77777777" w:rsidR="002565A4" w:rsidRPr="00DC2813" w:rsidRDefault="002565A4" w:rsidP="002565A4">
                      <w:pPr>
                        <w:rPr>
                          <w:rFonts w:cs="Open Sans Light"/>
                          <w:color w:val="050608" w:themeColor="background2" w:themeShade="1A"/>
                          <w:sz w:val="28"/>
                          <w:szCs w:val="28"/>
                        </w:rPr>
                      </w:pPr>
                    </w:p>
                    <w:p w14:paraId="4344A2E3" w14:textId="77777777" w:rsidR="002565A4" w:rsidRPr="00DC2813" w:rsidRDefault="002565A4" w:rsidP="002565A4">
                      <w:pPr>
                        <w:rPr>
                          <w:rFonts w:cs="Open Sans Light"/>
                          <w:color w:val="050608" w:themeColor="background2" w:themeShade="1A"/>
                          <w:sz w:val="28"/>
                          <w:szCs w:val="28"/>
                        </w:rPr>
                      </w:pPr>
                      <w:r w:rsidRPr="00DC2813">
                        <w:rPr>
                          <w:rFonts w:cs="Open Sans Light"/>
                          <w:color w:val="050608" w:themeColor="background2" w:themeShade="1A"/>
                          <w:sz w:val="28"/>
                          <w:szCs w:val="28"/>
                        </w:rPr>
                        <w:t>We would recommend that at the Baseline stage you choose the targeted email that goes to your staff. Our Security Awareness delivery team will provide you some bespoke examples to choose from.</w:t>
                      </w:r>
                    </w:p>
                    <w:p w14:paraId="3B29B9E1" w14:textId="77777777" w:rsidR="002565A4" w:rsidRPr="00DC2813" w:rsidRDefault="002565A4" w:rsidP="002565A4">
                      <w:pPr>
                        <w:rPr>
                          <w:rFonts w:cs="Open Sans Light"/>
                          <w:color w:val="050608" w:themeColor="background2" w:themeShade="1A"/>
                          <w:sz w:val="28"/>
                          <w:szCs w:val="28"/>
                        </w:rPr>
                      </w:pPr>
                    </w:p>
                    <w:p w14:paraId="4ACCB74B" w14:textId="77777777" w:rsidR="002565A4" w:rsidRPr="00DC2813" w:rsidRDefault="002565A4" w:rsidP="002565A4">
                      <w:pPr>
                        <w:rPr>
                          <w:rFonts w:cs="Open Sans Light"/>
                          <w:color w:val="050608" w:themeColor="background2" w:themeShade="1A"/>
                          <w:sz w:val="28"/>
                          <w:szCs w:val="28"/>
                        </w:rPr>
                      </w:pPr>
                      <w:r w:rsidRPr="00DC2813">
                        <w:rPr>
                          <w:rFonts w:cs="Open Sans Light"/>
                          <w:color w:val="050608" w:themeColor="background2" w:themeShade="1A"/>
                          <w:sz w:val="28"/>
                          <w:szCs w:val="28"/>
                        </w:rPr>
                        <w:t>We also provide you (Cyber Security Awareness or [COMPANY] can send) communication to all staff explaining; the results of the Baseline, why training is needed, that future tests will be run which they need to stay vigilant against and further training will be provided to staff who are still causing a security risk after training.</w:t>
                      </w:r>
                    </w:p>
                    <w:p w14:paraId="2AA087D2" w14:textId="77777777" w:rsidR="002565A4" w:rsidRPr="00DC2813" w:rsidRDefault="002565A4" w:rsidP="002565A4">
                      <w:pPr>
                        <w:rPr>
                          <w:rFonts w:cs="Open Sans Light"/>
                          <w:color w:val="050608" w:themeColor="background2" w:themeShade="1A"/>
                          <w:sz w:val="28"/>
                          <w:szCs w:val="28"/>
                        </w:rPr>
                      </w:pPr>
                    </w:p>
                    <w:p w14:paraId="6B875961" w14:textId="77777777" w:rsidR="002565A4" w:rsidRPr="00DC2813" w:rsidRDefault="002565A4" w:rsidP="002565A4">
                      <w:pPr>
                        <w:rPr>
                          <w:rFonts w:cs="Open Sans Light"/>
                          <w:color w:val="050608" w:themeColor="background2" w:themeShade="1A"/>
                          <w:sz w:val="28"/>
                          <w:szCs w:val="28"/>
                        </w:rPr>
                      </w:pPr>
                    </w:p>
                  </w:txbxContent>
                </v:textbox>
              </v:shape>
            </w:pict>
          </mc:Fallback>
        </mc:AlternateContent>
      </w:r>
      <w:r w:rsidR="002565A4">
        <w:br w:type="page"/>
      </w:r>
    </w:p>
    <w:p w14:paraId="54B3CB4D" w14:textId="77777777" w:rsidR="002565A4" w:rsidRDefault="006C347D">
      <w:r>
        <w:rPr>
          <w:noProof/>
          <w14:ligatures w14:val="standardContextual"/>
        </w:rPr>
        <w:lastRenderedPageBreak/>
        <mc:AlternateContent>
          <mc:Choice Requires="wps">
            <w:drawing>
              <wp:anchor distT="0" distB="0" distL="114300" distR="114300" simplePos="0" relativeHeight="251654656" behindDoc="0" locked="0" layoutInCell="1" allowOverlap="1" wp14:anchorId="25F437B3" wp14:editId="250988D9">
                <wp:simplePos x="0" y="0"/>
                <wp:positionH relativeFrom="column">
                  <wp:posOffset>-804917</wp:posOffset>
                </wp:positionH>
                <wp:positionV relativeFrom="paragraph">
                  <wp:posOffset>271248</wp:posOffset>
                </wp:positionV>
                <wp:extent cx="8409940" cy="1247146"/>
                <wp:effectExtent l="787400" t="749300" r="784860" b="746760"/>
                <wp:wrapNone/>
                <wp:docPr id="796843731" name="Rectangle 4"/>
                <wp:cNvGraphicFramePr/>
                <a:graphic xmlns:a="http://schemas.openxmlformats.org/drawingml/2006/main">
                  <a:graphicData uri="http://schemas.microsoft.com/office/word/2010/wordprocessingShape">
                    <wps:wsp>
                      <wps:cNvSpPr/>
                      <wps:spPr>
                        <a:xfrm>
                          <a:off x="0" y="0"/>
                          <a:ext cx="8409940" cy="1247146"/>
                        </a:xfrm>
                        <a:prstGeom prst="rect">
                          <a:avLst/>
                        </a:prstGeom>
                        <a:gradFill>
                          <a:gsLst>
                            <a:gs pos="0">
                              <a:schemeClr val="bg2"/>
                            </a:gs>
                            <a:gs pos="100000">
                              <a:schemeClr val="tx2"/>
                            </a:gs>
                          </a:gsLst>
                          <a:lin ang="13500000" scaled="1"/>
                        </a:gradFill>
                        <a:ln>
                          <a:noFill/>
                        </a:ln>
                        <a:effectLst>
                          <a:outerShdw blurRad="1270000" sx="102000" sy="102000" algn="ctr"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3E2CE26" id="Rectangle 4" o:spid="_x0000_s1026" style="position:absolute;margin-left:-63.4pt;margin-top:21.35pt;width:662.2pt;height:98.2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" fillcolor="#324154 [3214]" stroked="f" strokeweight="1pt">
                <v:fill color2="#0c1e28 [3215]" angle="225" focus="100%" type="gradient"/>
                <v:shadow on="t" type="perspective" color="black" opacity="9830f" offset="0,0" matrix="66847f,,,66847f"/>
              </v:rect>
            </w:pict>
          </mc:Fallback>
        </mc:AlternateContent>
      </w:r>
      <w:r>
        <w:rPr>
          <w:noProof/>
          <w14:ligatures w14:val="standardContextual"/>
        </w:rPr>
        <mc:AlternateContent>
          <mc:Choice Requires="wps">
            <w:drawing>
              <wp:anchor distT="0" distB="0" distL="114300" distR="114300" simplePos="0" relativeHeight="251655680" behindDoc="0" locked="0" layoutInCell="1" allowOverlap="1" wp14:anchorId="79D3B6DC" wp14:editId="4A1B0172">
                <wp:simplePos x="0" y="0"/>
                <wp:positionH relativeFrom="column">
                  <wp:posOffset>122183</wp:posOffset>
                </wp:positionH>
                <wp:positionV relativeFrom="paragraph">
                  <wp:posOffset>162034</wp:posOffset>
                </wp:positionV>
                <wp:extent cx="6715760" cy="1356360"/>
                <wp:effectExtent l="0" t="0" r="0" b="0"/>
                <wp:wrapNone/>
                <wp:docPr id="4679151" name="Text Box 8"/>
                <wp:cNvGraphicFramePr/>
                <a:graphic xmlns:a="http://schemas.openxmlformats.org/drawingml/2006/main">
                  <a:graphicData uri="http://schemas.microsoft.com/office/word/2010/wordprocessingShape">
                    <wps:wsp>
                      <wps:cNvSpPr txBox="1"/>
                      <wps:spPr>
                        <a:xfrm>
                          <a:off x="0" y="0"/>
                          <a:ext cx="6715760" cy="1356360"/>
                        </a:xfrm>
                        <a:prstGeom prst="rect">
                          <a:avLst/>
                        </a:prstGeom>
                        <a:noFill/>
                        <a:ln w="6350">
                          <a:noFill/>
                        </a:ln>
                      </wps:spPr>
                      <wps:txbx>
                        <w:txbxContent>
                          <w:p w14:paraId="49BC5A40" w14:textId="77777777" w:rsidR="00F47FF0" w:rsidRPr="002565A4" w:rsidRDefault="00F47FF0" w:rsidP="00F47FF0">
                            <w:pPr>
                              <w:pStyle w:val="Heading1"/>
                            </w:pPr>
                            <w:r>
                              <w:t xml:space="preserve">Service timeline and expected </w:t>
                            </w:r>
                            <w:proofErr w:type="gramStart"/>
                            <w:r>
                              <w:t>results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3B6DC" id="_x0000_s1046" type="#_x0000_t202" style="position:absolute;margin-left:9.6pt;margin-top:12.75pt;width:528.8pt;height:106.8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" filled="f" stroked="f" strokeweight=".5pt">
                <v:textbox>
                  <w:txbxContent>
                    <w:p w14:paraId="49BC5A40" w14:textId="77777777" w:rsidR="00F47FF0" w:rsidRPr="002565A4" w:rsidRDefault="00F47FF0" w:rsidP="00F47FF0">
                      <w:pPr>
                        <w:pStyle w:val="Heading1"/>
                      </w:pPr>
                      <w:r>
                        <w:t xml:space="preserve">Service timeline and expected </w:t>
                      </w:r>
                      <w:proofErr w:type="gramStart"/>
                      <w:r>
                        <w:t>results</w:t>
                      </w:r>
                      <w:proofErr w:type="gramEnd"/>
                    </w:p>
                  </w:txbxContent>
                </v:textbox>
              </v:shape>
            </w:pict>
          </mc:Fallback>
        </mc:AlternateContent>
      </w:r>
    </w:p>
    <w:p w14:paraId="108B3B17" w14:textId="77777777" w:rsidR="002565A4" w:rsidRDefault="002565A4"/>
    <w:p w14:paraId="4866AD55" w14:textId="77777777" w:rsidR="002565A4" w:rsidRDefault="002565A4" w:rsidP="002565A4">
      <w:pPr>
        <w:tabs>
          <w:tab w:val="left" w:pos="2666"/>
        </w:tabs>
      </w:pPr>
    </w:p>
    <w:p w14:paraId="261476C3" w14:textId="77777777" w:rsidR="00F47FF0" w:rsidRDefault="00F47FF0" w:rsidP="002565A4">
      <w:pPr>
        <w:tabs>
          <w:tab w:val="left" w:pos="2666"/>
        </w:tabs>
      </w:pPr>
    </w:p>
    <w:p w14:paraId="7A1CEB5B" w14:textId="77777777" w:rsidR="00F47FF0" w:rsidRDefault="00F47FF0" w:rsidP="002565A4">
      <w:pPr>
        <w:tabs>
          <w:tab w:val="left" w:pos="2666"/>
        </w:tabs>
      </w:pPr>
    </w:p>
    <w:p w14:paraId="427DFE11" w14:textId="77777777" w:rsidR="00F47FF0" w:rsidRDefault="00F47FF0" w:rsidP="002565A4">
      <w:pPr>
        <w:tabs>
          <w:tab w:val="left" w:pos="2666"/>
        </w:tabs>
      </w:pPr>
    </w:p>
    <w:p w14:paraId="76889D53" w14:textId="77777777" w:rsidR="00F47FF0" w:rsidRDefault="00F47FF0" w:rsidP="002565A4">
      <w:pPr>
        <w:tabs>
          <w:tab w:val="left" w:pos="2666"/>
        </w:tabs>
      </w:pPr>
    </w:p>
    <w:p w14:paraId="72088078" w14:textId="77777777" w:rsidR="00F47FF0" w:rsidRDefault="006C347D" w:rsidP="002565A4">
      <w:pPr>
        <w:tabs>
          <w:tab w:val="left" w:pos="2666"/>
        </w:tabs>
      </w:pPr>
      <w:r>
        <w:rPr>
          <w:noProof/>
          <w14:ligatures w14:val="standardContextual"/>
        </w:rPr>
        <mc:AlternateContent>
          <mc:Choice Requires="wps">
            <w:drawing>
              <wp:anchor distT="0" distB="0" distL="114300" distR="114300" simplePos="0" relativeHeight="251656704" behindDoc="0" locked="0" layoutInCell="1" allowOverlap="1" wp14:anchorId="09133F12" wp14:editId="4267420C">
                <wp:simplePos x="0" y="0"/>
                <wp:positionH relativeFrom="column">
                  <wp:posOffset>122183</wp:posOffset>
                </wp:positionH>
                <wp:positionV relativeFrom="paragraph">
                  <wp:posOffset>212540</wp:posOffset>
                </wp:positionV>
                <wp:extent cx="5824220" cy="8077494"/>
                <wp:effectExtent l="0" t="0" r="0" b="0"/>
                <wp:wrapNone/>
                <wp:docPr id="992654508" name="Text Box 7"/>
                <wp:cNvGraphicFramePr/>
                <a:graphic xmlns:a="http://schemas.openxmlformats.org/drawingml/2006/main">
                  <a:graphicData uri="http://schemas.microsoft.com/office/word/2010/wordprocessingShape">
                    <wps:wsp>
                      <wps:cNvSpPr txBox="1"/>
                      <wps:spPr>
                        <a:xfrm>
                          <a:off x="0" y="0"/>
                          <a:ext cx="5824220" cy="8077494"/>
                        </a:xfrm>
                        <a:prstGeom prst="rect">
                          <a:avLst/>
                        </a:prstGeom>
                        <a:noFill/>
                        <a:ln w="6350">
                          <a:noFill/>
                        </a:ln>
                      </wps:spPr>
                      <wps:txbx>
                        <w:txbxContent>
                          <w:p w14:paraId="61858D30" w14:textId="77777777" w:rsidR="00F47FF0" w:rsidRPr="00DC2813" w:rsidRDefault="00F47FF0" w:rsidP="00F47FF0">
                            <w:pPr>
                              <w:rPr>
                                <w:rFonts w:cs="Open Sans SemiBold"/>
                                <w:b/>
                                <w:bCs/>
                                <w:color w:val="050608" w:themeColor="background2" w:themeShade="1A"/>
                                <w:sz w:val="28"/>
                                <w:szCs w:val="28"/>
                              </w:rPr>
                            </w:pPr>
                            <w:r w:rsidRPr="00DC2813">
                              <w:rPr>
                                <w:rFonts w:cs="Open Sans SemiBold"/>
                                <w:b/>
                                <w:bCs/>
                                <w:color w:val="050608" w:themeColor="background2" w:themeShade="1A"/>
                                <w:sz w:val="28"/>
                                <w:szCs w:val="28"/>
                              </w:rPr>
                              <w:t>Recommended Deployment Plan:</w:t>
                            </w:r>
                          </w:p>
                          <w:p w14:paraId="5B86573B" w14:textId="77777777" w:rsidR="00F47FF0" w:rsidRPr="00DC2813" w:rsidRDefault="00F47FF0" w:rsidP="00F47FF0">
                            <w:pPr>
                              <w:rPr>
                                <w:rFonts w:cs="Open Sans Light"/>
                                <w:b/>
                                <w:color w:val="050608" w:themeColor="background2" w:themeShade="1A"/>
                                <w:sz w:val="28"/>
                                <w:szCs w:val="28"/>
                                <w:u w:val="single"/>
                              </w:rPr>
                            </w:pPr>
                          </w:p>
                          <w:p w14:paraId="4BCD68BF"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Baseline &amp; report IT Staff only – 0% to 10% expected at risk.</w:t>
                            </w:r>
                          </w:p>
                          <w:p w14:paraId="223839F6"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 xml:space="preserve">Baseline &amp; report all other staff – 40% to 70% at risk – we feel an internal spoofed “changes to holiday &amp; sick pay”, “bespoke password reset” or “planned internet downtime” would be very successful for your company. </w:t>
                            </w:r>
                          </w:p>
                          <w:p w14:paraId="62144C49"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15-minute compulsory Training video to all staff – 8-week training deadline – all staff are made aware that regular tests to monitor user security risk will be run.</w:t>
                            </w:r>
                          </w:p>
                          <w:p w14:paraId="3FBF7605"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 xml:space="preserve">Monthly Phishing Stages starts – regular targeted emails, 1 per user per month and randomised. Anyone who is still a security risk will be identified and provided additional more in-depth 25-minute training. </w:t>
                            </w:r>
                          </w:p>
                          <w:p w14:paraId="2F1F6E11"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Months 2, 3 &amp; 4 monthly phishing – up to 5% still at risk in 1st 2 months, which should consistently drop down to 0% at risk by providing 25min training to any who click (this is what we consistently see across all our customers)</w:t>
                            </w:r>
                          </w:p>
                          <w:p w14:paraId="63CE4A41"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 xml:space="preserve">Ongoing months - we would be very surprised if more than 2% (if any) staff are clicking on the monthly phishing emails. </w:t>
                            </w:r>
                          </w:p>
                          <w:p w14:paraId="7C0395C6"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Ongoing months - Monthly Phishing continues with 25-minutes training to any who click.</w:t>
                            </w:r>
                          </w:p>
                          <w:p w14:paraId="3095B7EE"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 xml:space="preserve">New staff receive the 15-minute training as part of their induction and go into the monthly phishing along with everyone else. </w:t>
                            </w:r>
                          </w:p>
                          <w:p w14:paraId="7ABDE79F"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8 Week training deadline on 25-minute video.</w:t>
                            </w:r>
                          </w:p>
                          <w:p w14:paraId="626BA782"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Annual refresher training for all employees</w:t>
                            </w:r>
                          </w:p>
                          <w:p w14:paraId="57062408" w14:textId="77777777" w:rsidR="00F47FF0" w:rsidRPr="00DC2813" w:rsidRDefault="00F47FF0" w:rsidP="00F47FF0">
                            <w:pPr>
                              <w:rPr>
                                <w:rFonts w:cs="Open Sans Light"/>
                                <w:color w:val="050608" w:themeColor="background2" w:themeShade="1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133F12" id="_x0000_s1047" type="#_x0000_t202" style="position:absolute;margin-left:9.6pt;margin-top:16.75pt;width:458.6pt;height:636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" filled="f" stroked="f" strokeweight=".5pt">
                <v:textbox>
                  <w:txbxContent>
                    <w:p w14:paraId="61858D30" w14:textId="77777777" w:rsidR="00F47FF0" w:rsidRPr="00DC2813" w:rsidRDefault="00F47FF0" w:rsidP="00F47FF0">
                      <w:pPr>
                        <w:rPr>
                          <w:rFonts w:cs="Open Sans Semibold"/>
                          <w:b/>
                          <w:bCs/>
                          <w:color w:val="050608" w:themeColor="background2" w:themeShade="1A"/>
                          <w:sz w:val="28"/>
                          <w:szCs w:val="28"/>
                        </w:rPr>
                      </w:pPr>
                      <w:r w:rsidRPr="00DC2813">
                        <w:rPr>
                          <w:rFonts w:cs="Open Sans Semibold"/>
                          <w:b/>
                          <w:bCs/>
                          <w:color w:val="050608" w:themeColor="background2" w:themeShade="1A"/>
                          <w:sz w:val="28"/>
                          <w:szCs w:val="28"/>
                        </w:rPr>
                        <w:t>Recommended Deployment Plan:</w:t>
                      </w:r>
                    </w:p>
                    <w:p w14:paraId="5B86573B" w14:textId="77777777" w:rsidR="00F47FF0" w:rsidRPr="00DC2813" w:rsidRDefault="00F47FF0" w:rsidP="00F47FF0">
                      <w:pPr>
                        <w:rPr>
                          <w:rFonts w:cs="Open Sans Light"/>
                          <w:b/>
                          <w:color w:val="050608" w:themeColor="background2" w:themeShade="1A"/>
                          <w:sz w:val="28"/>
                          <w:szCs w:val="28"/>
                          <w:u w:val="single"/>
                        </w:rPr>
                      </w:pPr>
                    </w:p>
                    <w:p w14:paraId="4BCD68BF"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Baseline &amp; report IT Staff only – 0% to 10% expected at risk.</w:t>
                      </w:r>
                    </w:p>
                    <w:p w14:paraId="223839F6"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 xml:space="preserve">Baseline &amp; report all other staff – 40% to 70% at risk – we feel an internal spoofed “changes to holiday &amp; sick pay”, “bespoke password reset” or “planned internet downtime” would be very successful for your company. </w:t>
                      </w:r>
                    </w:p>
                    <w:p w14:paraId="62144C49"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15-minute compulsory Training video to all staff – 8-week training deadline – all staff are made aware that regular tests to monitor user security risk will be run.</w:t>
                      </w:r>
                    </w:p>
                    <w:p w14:paraId="3FBF7605"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 xml:space="preserve">Monthly Phishing Stages starts – regular targeted emails, 1 per user per month and randomised. Anyone who is still a security risk will be identified and provided additional more in-depth 25-minute training. </w:t>
                      </w:r>
                    </w:p>
                    <w:p w14:paraId="2F1F6E11"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Months 2, 3 &amp; 4 monthly phishing – up to 5% still at risk in 1st 2 months, which should consistently drop down to 0% at risk by providing 25min training to any who click (this is what we consistently see across all our customers)</w:t>
                      </w:r>
                    </w:p>
                    <w:p w14:paraId="63CE4A41"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 xml:space="preserve">Ongoing months - we would be very surprised if more than 2% (if any) staff are clicking on the monthly phishing emails. </w:t>
                      </w:r>
                    </w:p>
                    <w:p w14:paraId="7C0395C6"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Ongoing months - Monthly Phishing continues with 25-minutes training to any who click.</w:t>
                      </w:r>
                    </w:p>
                    <w:p w14:paraId="3095B7EE"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 xml:space="preserve">New staff receive the 15-minute training as part of their induction and go into the monthly phishing along with everyone else. </w:t>
                      </w:r>
                    </w:p>
                    <w:p w14:paraId="7ABDE79F"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8 Week training deadline on 25-minute video.</w:t>
                      </w:r>
                    </w:p>
                    <w:p w14:paraId="626BA782" w14:textId="77777777" w:rsidR="00F47FF0" w:rsidRPr="00F47FF0" w:rsidRDefault="00F47FF0" w:rsidP="00F47FF0">
                      <w:pPr>
                        <w:numPr>
                          <w:ilvl w:val="0"/>
                          <w:numId w:val="1"/>
                        </w:numPr>
                        <w:spacing w:line="360" w:lineRule="auto"/>
                        <w:rPr>
                          <w:rFonts w:cs="Open Sans Light"/>
                          <w:color w:val="050608" w:themeColor="background2" w:themeShade="1A"/>
                          <w:sz w:val="22"/>
                          <w:szCs w:val="22"/>
                        </w:rPr>
                      </w:pPr>
                      <w:r w:rsidRPr="00F47FF0">
                        <w:rPr>
                          <w:rFonts w:cs="Open Sans Light"/>
                          <w:color w:val="050608" w:themeColor="background2" w:themeShade="1A"/>
                          <w:sz w:val="22"/>
                          <w:szCs w:val="22"/>
                        </w:rPr>
                        <w:t>Annual refresher training for all employees</w:t>
                      </w:r>
                    </w:p>
                    <w:p w14:paraId="57062408" w14:textId="77777777" w:rsidR="00F47FF0" w:rsidRPr="00DC2813" w:rsidRDefault="00F47FF0" w:rsidP="00F47FF0">
                      <w:pPr>
                        <w:rPr>
                          <w:rFonts w:cs="Open Sans Light"/>
                          <w:color w:val="050608" w:themeColor="background2" w:themeShade="1A"/>
                          <w:sz w:val="28"/>
                          <w:szCs w:val="28"/>
                        </w:rPr>
                      </w:pPr>
                    </w:p>
                  </w:txbxContent>
                </v:textbox>
              </v:shape>
            </w:pict>
          </mc:Fallback>
        </mc:AlternateContent>
      </w:r>
    </w:p>
    <w:p w14:paraId="4B357D98" w14:textId="77777777" w:rsidR="00F47FF0" w:rsidRDefault="00F47FF0">
      <w:r>
        <w:br w:type="page"/>
      </w:r>
    </w:p>
    <w:p w14:paraId="5E200FC0" w14:textId="77777777" w:rsidR="00F47FF0" w:rsidRDefault="006C347D" w:rsidP="002565A4">
      <w:pPr>
        <w:tabs>
          <w:tab w:val="left" w:pos="2666"/>
        </w:tabs>
      </w:pPr>
      <w:r>
        <w:rPr>
          <w:noProof/>
          <w14:ligatures w14:val="standardContextual"/>
        </w:rPr>
        <w:lastRenderedPageBreak/>
        <mc:AlternateContent>
          <mc:Choice Requires="wps">
            <w:drawing>
              <wp:anchor distT="0" distB="0" distL="114300" distR="114300" simplePos="0" relativeHeight="251657728" behindDoc="0" locked="0" layoutInCell="1" allowOverlap="1" wp14:anchorId="0E5D9C28" wp14:editId="383C5D2F">
                <wp:simplePos x="0" y="0"/>
                <wp:positionH relativeFrom="column">
                  <wp:posOffset>151765</wp:posOffset>
                </wp:positionH>
                <wp:positionV relativeFrom="paragraph">
                  <wp:posOffset>187960</wp:posOffset>
                </wp:positionV>
                <wp:extent cx="6238240" cy="8077200"/>
                <wp:effectExtent l="0" t="0" r="0" b="0"/>
                <wp:wrapNone/>
                <wp:docPr id="742833544" name="Text Box 7"/>
                <wp:cNvGraphicFramePr/>
                <a:graphic xmlns:a="http://schemas.openxmlformats.org/drawingml/2006/main">
                  <a:graphicData uri="http://schemas.microsoft.com/office/word/2010/wordprocessingShape">
                    <wps:wsp>
                      <wps:cNvSpPr txBox="1"/>
                      <wps:spPr>
                        <a:xfrm>
                          <a:off x="0" y="0"/>
                          <a:ext cx="6238240" cy="8077200"/>
                        </a:xfrm>
                        <a:prstGeom prst="rect">
                          <a:avLst/>
                        </a:prstGeom>
                        <a:noFill/>
                        <a:ln w="6350">
                          <a:noFill/>
                        </a:ln>
                      </wps:spPr>
                      <wps:txbx>
                        <w:txbxContent>
                          <w:p w14:paraId="3D4CB2BE" w14:textId="77777777" w:rsidR="00F47FF0" w:rsidRPr="00DC2813" w:rsidRDefault="00F47FF0" w:rsidP="00F47FF0">
                            <w:pPr>
                              <w:spacing w:line="360" w:lineRule="auto"/>
                              <w:rPr>
                                <w:rFonts w:cs="Open Sans SemiBold"/>
                                <w:b/>
                                <w:bCs/>
                                <w:color w:val="050608" w:themeColor="background2" w:themeShade="1A"/>
                                <w:sz w:val="28"/>
                                <w:szCs w:val="28"/>
                              </w:rPr>
                            </w:pPr>
                            <w:r w:rsidRPr="00DC2813">
                              <w:rPr>
                                <w:rFonts w:cs="Open Sans SemiBold"/>
                                <w:b/>
                                <w:bCs/>
                                <w:color w:val="050608" w:themeColor="background2" w:themeShade="1A"/>
                                <w:sz w:val="28"/>
                                <w:szCs w:val="28"/>
                              </w:rPr>
                              <w:t>Reports:</w:t>
                            </w:r>
                          </w:p>
                          <w:p w14:paraId="4271E543" w14:textId="77777777" w:rsidR="00F47FF0" w:rsidRPr="00F47FF0" w:rsidRDefault="00F47FF0" w:rsidP="00F47FF0">
                            <w:pPr>
                              <w:numPr>
                                <w:ilvl w:val="0"/>
                                <w:numId w:val="2"/>
                              </w:numPr>
                              <w:spacing w:line="360" w:lineRule="auto"/>
                              <w:rPr>
                                <w:rFonts w:cs="Open Sans Light"/>
                                <w:color w:val="050608" w:themeColor="background2" w:themeShade="1A"/>
                              </w:rPr>
                            </w:pPr>
                            <w:r w:rsidRPr="00F47FF0">
                              <w:rPr>
                                <w:rFonts w:cs="Open Sans Light"/>
                                <w:color w:val="050608" w:themeColor="background2" w:themeShade="1A"/>
                              </w:rPr>
                              <w:t>Baseline: Reports will be received after each baseline.</w:t>
                            </w:r>
                          </w:p>
                          <w:p w14:paraId="267504B2" w14:textId="77777777" w:rsidR="00F47FF0" w:rsidRPr="00F47FF0" w:rsidRDefault="00F47FF0" w:rsidP="00F47FF0">
                            <w:pPr>
                              <w:numPr>
                                <w:ilvl w:val="0"/>
                                <w:numId w:val="2"/>
                              </w:numPr>
                              <w:spacing w:line="360" w:lineRule="auto"/>
                              <w:rPr>
                                <w:rFonts w:cs="Open Sans Light"/>
                                <w:color w:val="050608" w:themeColor="background2" w:themeShade="1A"/>
                              </w:rPr>
                            </w:pPr>
                            <w:r w:rsidRPr="00F47FF0">
                              <w:rPr>
                                <w:rFonts w:cs="Open Sans Light"/>
                                <w:color w:val="050608" w:themeColor="background2" w:themeShade="1A"/>
                              </w:rPr>
                              <w:t>Training: Regular reports to show the users who have &amp; have not completed the training + Quiz results</w:t>
                            </w:r>
                          </w:p>
                          <w:p w14:paraId="7241F3D5" w14:textId="77777777" w:rsidR="00F47FF0" w:rsidRPr="00F47FF0" w:rsidRDefault="00F47FF0" w:rsidP="00F47FF0">
                            <w:pPr>
                              <w:numPr>
                                <w:ilvl w:val="0"/>
                                <w:numId w:val="2"/>
                              </w:numPr>
                              <w:spacing w:line="360" w:lineRule="auto"/>
                              <w:rPr>
                                <w:rFonts w:cs="Open Sans Light"/>
                                <w:color w:val="050608" w:themeColor="background2" w:themeShade="1A"/>
                              </w:rPr>
                            </w:pPr>
                            <w:r w:rsidRPr="00F47FF0">
                              <w:rPr>
                                <w:rFonts w:cs="Open Sans Light"/>
                                <w:color w:val="050608" w:themeColor="background2" w:themeShade="1A"/>
                              </w:rPr>
                              <w:t>Monthly Phishing: Reports showing your “risk level” and the training status including quiz results of the users who have been enrolled in 25-minute training will be provided monthly.</w:t>
                            </w:r>
                          </w:p>
                          <w:p w14:paraId="6734240B" w14:textId="77777777" w:rsidR="00F47FF0" w:rsidRPr="00DC2813" w:rsidRDefault="00F47FF0" w:rsidP="00F47FF0">
                            <w:pPr>
                              <w:spacing w:line="360" w:lineRule="auto"/>
                              <w:rPr>
                                <w:rFonts w:cs="Open Sans Light"/>
                                <w:color w:val="050608" w:themeColor="background2" w:themeShade="1A"/>
                                <w:sz w:val="28"/>
                                <w:szCs w:val="28"/>
                              </w:rPr>
                            </w:pPr>
                          </w:p>
                          <w:p w14:paraId="5657A8F7" w14:textId="77777777" w:rsidR="00F47FF0" w:rsidRPr="00DC2813" w:rsidRDefault="00F47FF0" w:rsidP="00F47FF0">
                            <w:pPr>
                              <w:spacing w:line="360" w:lineRule="auto"/>
                              <w:rPr>
                                <w:rFonts w:cs="Open Sans SemiBold"/>
                                <w:b/>
                                <w:bCs/>
                                <w:color w:val="050608" w:themeColor="background2" w:themeShade="1A"/>
                                <w:sz w:val="28"/>
                                <w:szCs w:val="28"/>
                              </w:rPr>
                            </w:pPr>
                            <w:r w:rsidRPr="00DC2813">
                              <w:rPr>
                                <w:rFonts w:cs="Open Sans SemiBold"/>
                                <w:b/>
                                <w:bCs/>
                                <w:color w:val="050608" w:themeColor="background2" w:themeShade="1A"/>
                                <w:sz w:val="28"/>
                                <w:szCs w:val="28"/>
                              </w:rPr>
                              <w:t>Additional Resources:</w:t>
                            </w:r>
                          </w:p>
                          <w:p w14:paraId="7BF9E5F1" w14:textId="77777777" w:rsidR="00F47FF0" w:rsidRPr="00F47FF0" w:rsidRDefault="00F47FF0" w:rsidP="00F47FF0">
                            <w:pPr>
                              <w:numPr>
                                <w:ilvl w:val="0"/>
                                <w:numId w:val="3"/>
                              </w:numPr>
                              <w:spacing w:line="360" w:lineRule="auto"/>
                              <w:rPr>
                                <w:rFonts w:cs="Open Sans Light"/>
                                <w:color w:val="050608" w:themeColor="background2" w:themeShade="1A"/>
                              </w:rPr>
                            </w:pPr>
                            <w:r w:rsidRPr="00F47FF0">
                              <w:rPr>
                                <w:rFonts w:cs="Open Sans Light"/>
                                <w:color w:val="050608" w:themeColor="background2" w:themeShade="1A"/>
                              </w:rPr>
                              <w:t xml:space="preserve">IT Helpdesk Guide to SATT – has all internal communication &amp; </w:t>
                            </w:r>
                            <w:proofErr w:type="gramStart"/>
                            <w:r w:rsidRPr="00F47FF0">
                              <w:rPr>
                                <w:rFonts w:cs="Open Sans Light"/>
                                <w:color w:val="050608" w:themeColor="background2" w:themeShade="1A"/>
                              </w:rPr>
                              <w:t>FAQ’s</w:t>
                            </w:r>
                            <w:proofErr w:type="gramEnd"/>
                            <w:r w:rsidRPr="00F47FF0">
                              <w:rPr>
                                <w:rFonts w:cs="Open Sans Light"/>
                                <w:color w:val="050608" w:themeColor="background2" w:themeShade="1A"/>
                              </w:rPr>
                              <w:t xml:space="preserve"> for your IT team to copy and paste to users. (E.g. I don’t need training)</w:t>
                            </w:r>
                          </w:p>
                          <w:p w14:paraId="3CF74311" w14:textId="77777777" w:rsidR="00F47FF0" w:rsidRPr="00F47FF0" w:rsidRDefault="00F47FF0" w:rsidP="00F47FF0">
                            <w:pPr>
                              <w:numPr>
                                <w:ilvl w:val="0"/>
                                <w:numId w:val="3"/>
                              </w:numPr>
                              <w:spacing w:line="360" w:lineRule="auto"/>
                              <w:rPr>
                                <w:rFonts w:cs="Open Sans Light"/>
                                <w:color w:val="050608" w:themeColor="background2" w:themeShade="1A"/>
                              </w:rPr>
                            </w:pPr>
                            <w:r w:rsidRPr="00F47FF0">
                              <w:rPr>
                                <w:rFonts w:cs="Open Sans Light"/>
                                <w:color w:val="050608" w:themeColor="background2" w:themeShade="1A"/>
                              </w:rPr>
                              <w:t xml:space="preserve">Additional text-based training, </w:t>
                            </w:r>
                            <w:proofErr w:type="gramStart"/>
                            <w:r w:rsidRPr="00F47FF0">
                              <w:rPr>
                                <w:rFonts w:cs="Open Sans Light"/>
                                <w:color w:val="050608" w:themeColor="background2" w:themeShade="1A"/>
                              </w:rPr>
                              <w:t>infographics</w:t>
                            </w:r>
                            <w:proofErr w:type="gramEnd"/>
                            <w:r w:rsidRPr="00F47FF0">
                              <w:rPr>
                                <w:rFonts w:cs="Open Sans Light"/>
                                <w:color w:val="050608" w:themeColor="background2" w:themeShade="1A"/>
                              </w:rPr>
                              <w:t xml:space="preserve"> and posters.</w:t>
                            </w:r>
                          </w:p>
                          <w:p w14:paraId="74D4A808" w14:textId="77777777" w:rsidR="00F47FF0" w:rsidRPr="00F47FF0" w:rsidRDefault="00F47FF0" w:rsidP="00F47FF0">
                            <w:pPr>
                              <w:numPr>
                                <w:ilvl w:val="0"/>
                                <w:numId w:val="3"/>
                              </w:numPr>
                              <w:spacing w:line="360" w:lineRule="auto"/>
                              <w:rPr>
                                <w:rFonts w:cs="Open Sans Light"/>
                                <w:color w:val="050608" w:themeColor="background2" w:themeShade="1A"/>
                              </w:rPr>
                            </w:pPr>
                            <w:r w:rsidRPr="00F47FF0">
                              <w:rPr>
                                <w:rFonts w:cs="Open Sans Light"/>
                                <w:color w:val="050608" w:themeColor="background2" w:themeShade="1A"/>
                              </w:rPr>
                              <w:t xml:space="preserve">Monthly phishing stage only: Excellent Landing page: “oops you’ve clicked on a phishing email, here is what to look out for so you don’t make this mistake again.” </w:t>
                            </w:r>
                          </w:p>
                          <w:p w14:paraId="1D3F3857" w14:textId="77777777" w:rsidR="00F47FF0" w:rsidRPr="00F47FF0" w:rsidRDefault="00F47FF0" w:rsidP="00F47FF0">
                            <w:pPr>
                              <w:numPr>
                                <w:ilvl w:val="0"/>
                                <w:numId w:val="3"/>
                              </w:numPr>
                              <w:spacing w:line="360" w:lineRule="auto"/>
                              <w:rPr>
                                <w:rFonts w:cs="Open Sans Light"/>
                                <w:color w:val="050608" w:themeColor="background2" w:themeShade="1A"/>
                              </w:rPr>
                            </w:pPr>
                            <w:r w:rsidRPr="00F47FF0">
                              <w:rPr>
                                <w:rFonts w:cs="Open Sans Light"/>
                                <w:color w:val="050608" w:themeColor="background2" w:themeShade="1A"/>
                              </w:rPr>
                              <w:t>How to achieve 0% guide.</w:t>
                            </w:r>
                          </w:p>
                          <w:p w14:paraId="1D6117C8" w14:textId="77777777" w:rsidR="00F47FF0" w:rsidRPr="00F47FF0" w:rsidRDefault="00F47FF0" w:rsidP="00F47FF0">
                            <w:pPr>
                              <w:numPr>
                                <w:ilvl w:val="0"/>
                                <w:numId w:val="3"/>
                              </w:numPr>
                              <w:spacing w:line="360" w:lineRule="auto"/>
                              <w:rPr>
                                <w:rFonts w:cs="Open Sans Light"/>
                                <w:color w:val="050608" w:themeColor="background2" w:themeShade="1A"/>
                              </w:rPr>
                            </w:pPr>
                            <w:r w:rsidRPr="00F47FF0">
                              <w:rPr>
                                <w:rFonts w:cs="Open Sans Light"/>
                                <w:color w:val="050608" w:themeColor="background2" w:themeShade="1A"/>
                              </w:rPr>
                              <w:t>Free Cyber Security Training for employees or students without a corporate email address.</w:t>
                            </w:r>
                          </w:p>
                          <w:p w14:paraId="30DA13A5" w14:textId="77777777" w:rsidR="00F47FF0" w:rsidRPr="00DC2813" w:rsidRDefault="00F47FF0" w:rsidP="00F47FF0">
                            <w:pPr>
                              <w:rPr>
                                <w:rFonts w:cs="Open Sans Light"/>
                                <w:color w:val="050608" w:themeColor="background2" w:themeShade="1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5D9C28" id="_x0000_s1048" type="#_x0000_t202" style="position:absolute;margin-left:11.95pt;margin-top:14.8pt;width:491.2pt;height:636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" filled="f" stroked="f" strokeweight=".5pt">
                <v:textbox>
                  <w:txbxContent>
                    <w:p w14:paraId="3D4CB2BE" w14:textId="77777777" w:rsidR="00F47FF0" w:rsidRPr="00DC2813" w:rsidRDefault="00F47FF0" w:rsidP="00F47FF0">
                      <w:pPr>
                        <w:spacing w:line="360" w:lineRule="auto"/>
                        <w:rPr>
                          <w:rFonts w:cs="Open Sans Semibold"/>
                          <w:b/>
                          <w:bCs/>
                          <w:color w:val="050608" w:themeColor="background2" w:themeShade="1A"/>
                          <w:sz w:val="28"/>
                          <w:szCs w:val="28"/>
                        </w:rPr>
                      </w:pPr>
                      <w:r w:rsidRPr="00DC2813">
                        <w:rPr>
                          <w:rFonts w:cs="Open Sans Semibold"/>
                          <w:b/>
                          <w:bCs/>
                          <w:color w:val="050608" w:themeColor="background2" w:themeShade="1A"/>
                          <w:sz w:val="28"/>
                          <w:szCs w:val="28"/>
                        </w:rPr>
                        <w:t>Reports:</w:t>
                      </w:r>
                    </w:p>
                    <w:p w14:paraId="4271E543" w14:textId="77777777" w:rsidR="00F47FF0" w:rsidRPr="00F47FF0" w:rsidRDefault="00F47FF0" w:rsidP="00F47FF0">
                      <w:pPr>
                        <w:numPr>
                          <w:ilvl w:val="0"/>
                          <w:numId w:val="2"/>
                        </w:numPr>
                        <w:spacing w:line="360" w:lineRule="auto"/>
                        <w:rPr>
                          <w:rFonts w:cs="Open Sans Light"/>
                          <w:color w:val="050608" w:themeColor="background2" w:themeShade="1A"/>
                        </w:rPr>
                      </w:pPr>
                      <w:r w:rsidRPr="00F47FF0">
                        <w:rPr>
                          <w:rFonts w:cs="Open Sans Light"/>
                          <w:color w:val="050608" w:themeColor="background2" w:themeShade="1A"/>
                        </w:rPr>
                        <w:t>Baseline: Reports will be received after each baseline.</w:t>
                      </w:r>
                    </w:p>
                    <w:p w14:paraId="267504B2" w14:textId="77777777" w:rsidR="00F47FF0" w:rsidRPr="00F47FF0" w:rsidRDefault="00F47FF0" w:rsidP="00F47FF0">
                      <w:pPr>
                        <w:numPr>
                          <w:ilvl w:val="0"/>
                          <w:numId w:val="2"/>
                        </w:numPr>
                        <w:spacing w:line="360" w:lineRule="auto"/>
                        <w:rPr>
                          <w:rFonts w:cs="Open Sans Light"/>
                          <w:color w:val="050608" w:themeColor="background2" w:themeShade="1A"/>
                        </w:rPr>
                      </w:pPr>
                      <w:r w:rsidRPr="00F47FF0">
                        <w:rPr>
                          <w:rFonts w:cs="Open Sans Light"/>
                          <w:color w:val="050608" w:themeColor="background2" w:themeShade="1A"/>
                        </w:rPr>
                        <w:t>Training: Regular reports to show the users who have &amp; have not completed the training + Quiz results</w:t>
                      </w:r>
                    </w:p>
                    <w:p w14:paraId="7241F3D5" w14:textId="77777777" w:rsidR="00F47FF0" w:rsidRPr="00F47FF0" w:rsidRDefault="00F47FF0" w:rsidP="00F47FF0">
                      <w:pPr>
                        <w:numPr>
                          <w:ilvl w:val="0"/>
                          <w:numId w:val="2"/>
                        </w:numPr>
                        <w:spacing w:line="360" w:lineRule="auto"/>
                        <w:rPr>
                          <w:rFonts w:cs="Open Sans Light"/>
                          <w:color w:val="050608" w:themeColor="background2" w:themeShade="1A"/>
                        </w:rPr>
                      </w:pPr>
                      <w:r w:rsidRPr="00F47FF0">
                        <w:rPr>
                          <w:rFonts w:cs="Open Sans Light"/>
                          <w:color w:val="050608" w:themeColor="background2" w:themeShade="1A"/>
                        </w:rPr>
                        <w:t>Monthly Phishing: Reports showing your “risk level” and the training status including quiz results of the users who have been enrolled in 25-minute training will be provided monthly.</w:t>
                      </w:r>
                    </w:p>
                    <w:p w14:paraId="6734240B" w14:textId="77777777" w:rsidR="00F47FF0" w:rsidRPr="00DC2813" w:rsidRDefault="00F47FF0" w:rsidP="00F47FF0">
                      <w:pPr>
                        <w:spacing w:line="360" w:lineRule="auto"/>
                        <w:rPr>
                          <w:rFonts w:cs="Open Sans Light"/>
                          <w:color w:val="050608" w:themeColor="background2" w:themeShade="1A"/>
                          <w:sz w:val="28"/>
                          <w:szCs w:val="28"/>
                        </w:rPr>
                      </w:pPr>
                    </w:p>
                    <w:p w14:paraId="5657A8F7" w14:textId="77777777" w:rsidR="00F47FF0" w:rsidRPr="00DC2813" w:rsidRDefault="00F47FF0" w:rsidP="00F47FF0">
                      <w:pPr>
                        <w:spacing w:line="360" w:lineRule="auto"/>
                        <w:rPr>
                          <w:rFonts w:cs="Open Sans Semibold"/>
                          <w:b/>
                          <w:bCs/>
                          <w:color w:val="050608" w:themeColor="background2" w:themeShade="1A"/>
                          <w:sz w:val="28"/>
                          <w:szCs w:val="28"/>
                        </w:rPr>
                      </w:pPr>
                      <w:r w:rsidRPr="00DC2813">
                        <w:rPr>
                          <w:rFonts w:cs="Open Sans Semibold"/>
                          <w:b/>
                          <w:bCs/>
                          <w:color w:val="050608" w:themeColor="background2" w:themeShade="1A"/>
                          <w:sz w:val="28"/>
                          <w:szCs w:val="28"/>
                        </w:rPr>
                        <w:t>Additional Resources:</w:t>
                      </w:r>
                    </w:p>
                    <w:p w14:paraId="7BF9E5F1" w14:textId="77777777" w:rsidR="00F47FF0" w:rsidRPr="00F47FF0" w:rsidRDefault="00F47FF0" w:rsidP="00F47FF0">
                      <w:pPr>
                        <w:numPr>
                          <w:ilvl w:val="0"/>
                          <w:numId w:val="3"/>
                        </w:numPr>
                        <w:spacing w:line="360" w:lineRule="auto"/>
                        <w:rPr>
                          <w:rFonts w:cs="Open Sans Light"/>
                          <w:color w:val="050608" w:themeColor="background2" w:themeShade="1A"/>
                        </w:rPr>
                      </w:pPr>
                      <w:r w:rsidRPr="00F47FF0">
                        <w:rPr>
                          <w:rFonts w:cs="Open Sans Light"/>
                          <w:color w:val="050608" w:themeColor="background2" w:themeShade="1A"/>
                        </w:rPr>
                        <w:t xml:space="preserve">IT Helpdesk Guide to SATT – has all internal communication &amp; </w:t>
                      </w:r>
                      <w:proofErr w:type="gramStart"/>
                      <w:r w:rsidRPr="00F47FF0">
                        <w:rPr>
                          <w:rFonts w:cs="Open Sans Light"/>
                          <w:color w:val="050608" w:themeColor="background2" w:themeShade="1A"/>
                        </w:rPr>
                        <w:t>FAQ’s</w:t>
                      </w:r>
                      <w:proofErr w:type="gramEnd"/>
                      <w:r w:rsidRPr="00F47FF0">
                        <w:rPr>
                          <w:rFonts w:cs="Open Sans Light"/>
                          <w:color w:val="050608" w:themeColor="background2" w:themeShade="1A"/>
                        </w:rPr>
                        <w:t xml:space="preserve"> for your IT team to copy and paste to users. (E.g. I don’t need training)</w:t>
                      </w:r>
                    </w:p>
                    <w:p w14:paraId="3CF74311" w14:textId="77777777" w:rsidR="00F47FF0" w:rsidRPr="00F47FF0" w:rsidRDefault="00F47FF0" w:rsidP="00F47FF0">
                      <w:pPr>
                        <w:numPr>
                          <w:ilvl w:val="0"/>
                          <w:numId w:val="3"/>
                        </w:numPr>
                        <w:spacing w:line="360" w:lineRule="auto"/>
                        <w:rPr>
                          <w:rFonts w:cs="Open Sans Light"/>
                          <w:color w:val="050608" w:themeColor="background2" w:themeShade="1A"/>
                        </w:rPr>
                      </w:pPr>
                      <w:r w:rsidRPr="00F47FF0">
                        <w:rPr>
                          <w:rFonts w:cs="Open Sans Light"/>
                          <w:color w:val="050608" w:themeColor="background2" w:themeShade="1A"/>
                        </w:rPr>
                        <w:t xml:space="preserve">Additional text-based training, </w:t>
                      </w:r>
                      <w:proofErr w:type="gramStart"/>
                      <w:r w:rsidRPr="00F47FF0">
                        <w:rPr>
                          <w:rFonts w:cs="Open Sans Light"/>
                          <w:color w:val="050608" w:themeColor="background2" w:themeShade="1A"/>
                        </w:rPr>
                        <w:t>infographics</w:t>
                      </w:r>
                      <w:proofErr w:type="gramEnd"/>
                      <w:r w:rsidRPr="00F47FF0">
                        <w:rPr>
                          <w:rFonts w:cs="Open Sans Light"/>
                          <w:color w:val="050608" w:themeColor="background2" w:themeShade="1A"/>
                        </w:rPr>
                        <w:t xml:space="preserve"> and posters.</w:t>
                      </w:r>
                    </w:p>
                    <w:p w14:paraId="74D4A808" w14:textId="77777777" w:rsidR="00F47FF0" w:rsidRPr="00F47FF0" w:rsidRDefault="00F47FF0" w:rsidP="00F47FF0">
                      <w:pPr>
                        <w:numPr>
                          <w:ilvl w:val="0"/>
                          <w:numId w:val="3"/>
                        </w:numPr>
                        <w:spacing w:line="360" w:lineRule="auto"/>
                        <w:rPr>
                          <w:rFonts w:cs="Open Sans Light"/>
                          <w:color w:val="050608" w:themeColor="background2" w:themeShade="1A"/>
                        </w:rPr>
                      </w:pPr>
                      <w:r w:rsidRPr="00F47FF0">
                        <w:rPr>
                          <w:rFonts w:cs="Open Sans Light"/>
                          <w:color w:val="050608" w:themeColor="background2" w:themeShade="1A"/>
                        </w:rPr>
                        <w:t xml:space="preserve">Monthly phishing stage only: Excellent Landing page: “oops you’ve clicked on a phishing email, here is what to look out for so you don’t make this mistake again.” </w:t>
                      </w:r>
                    </w:p>
                    <w:p w14:paraId="1D3F3857" w14:textId="77777777" w:rsidR="00F47FF0" w:rsidRPr="00F47FF0" w:rsidRDefault="00F47FF0" w:rsidP="00F47FF0">
                      <w:pPr>
                        <w:numPr>
                          <w:ilvl w:val="0"/>
                          <w:numId w:val="3"/>
                        </w:numPr>
                        <w:spacing w:line="360" w:lineRule="auto"/>
                        <w:rPr>
                          <w:rFonts w:cs="Open Sans Light"/>
                          <w:color w:val="050608" w:themeColor="background2" w:themeShade="1A"/>
                        </w:rPr>
                      </w:pPr>
                      <w:r w:rsidRPr="00F47FF0">
                        <w:rPr>
                          <w:rFonts w:cs="Open Sans Light"/>
                          <w:color w:val="050608" w:themeColor="background2" w:themeShade="1A"/>
                        </w:rPr>
                        <w:t>How to achieve 0% guide.</w:t>
                      </w:r>
                    </w:p>
                    <w:p w14:paraId="1D6117C8" w14:textId="77777777" w:rsidR="00F47FF0" w:rsidRPr="00F47FF0" w:rsidRDefault="00F47FF0" w:rsidP="00F47FF0">
                      <w:pPr>
                        <w:numPr>
                          <w:ilvl w:val="0"/>
                          <w:numId w:val="3"/>
                        </w:numPr>
                        <w:spacing w:line="360" w:lineRule="auto"/>
                        <w:rPr>
                          <w:rFonts w:cs="Open Sans Light"/>
                          <w:color w:val="050608" w:themeColor="background2" w:themeShade="1A"/>
                        </w:rPr>
                      </w:pPr>
                      <w:r w:rsidRPr="00F47FF0">
                        <w:rPr>
                          <w:rFonts w:cs="Open Sans Light"/>
                          <w:color w:val="050608" w:themeColor="background2" w:themeShade="1A"/>
                        </w:rPr>
                        <w:t>Free Cyber Security Training for employees or students without a corporate email address.</w:t>
                      </w:r>
                    </w:p>
                    <w:p w14:paraId="30DA13A5" w14:textId="77777777" w:rsidR="00F47FF0" w:rsidRPr="00DC2813" w:rsidRDefault="00F47FF0" w:rsidP="00F47FF0">
                      <w:pPr>
                        <w:rPr>
                          <w:rFonts w:cs="Open Sans Light"/>
                          <w:color w:val="050608" w:themeColor="background2" w:themeShade="1A"/>
                          <w:sz w:val="28"/>
                          <w:szCs w:val="28"/>
                        </w:rPr>
                      </w:pPr>
                    </w:p>
                  </w:txbxContent>
                </v:textbox>
              </v:shape>
            </w:pict>
          </mc:Fallback>
        </mc:AlternateContent>
      </w:r>
    </w:p>
    <w:p w14:paraId="0F09294C" w14:textId="77777777" w:rsidR="00F47FF0" w:rsidRDefault="00F47FF0" w:rsidP="002565A4">
      <w:pPr>
        <w:tabs>
          <w:tab w:val="left" w:pos="2666"/>
        </w:tabs>
      </w:pPr>
    </w:p>
    <w:p w14:paraId="6D81F557" w14:textId="77777777" w:rsidR="00F47FF0" w:rsidRDefault="00F47FF0" w:rsidP="002565A4">
      <w:pPr>
        <w:tabs>
          <w:tab w:val="left" w:pos="2666"/>
        </w:tabs>
      </w:pPr>
    </w:p>
    <w:p w14:paraId="2DADF54E" w14:textId="77777777" w:rsidR="00F47FF0" w:rsidRDefault="00F47FF0" w:rsidP="002565A4">
      <w:pPr>
        <w:tabs>
          <w:tab w:val="left" w:pos="2666"/>
        </w:tabs>
      </w:pPr>
    </w:p>
    <w:p w14:paraId="05A87DFE" w14:textId="77777777" w:rsidR="00F47FF0" w:rsidRDefault="00F47FF0" w:rsidP="002565A4">
      <w:pPr>
        <w:tabs>
          <w:tab w:val="left" w:pos="2666"/>
        </w:tabs>
      </w:pPr>
    </w:p>
    <w:p w14:paraId="2BF625C8" w14:textId="77777777" w:rsidR="00F47FF0" w:rsidRDefault="00F47FF0" w:rsidP="002565A4">
      <w:pPr>
        <w:tabs>
          <w:tab w:val="left" w:pos="2666"/>
        </w:tabs>
      </w:pPr>
    </w:p>
    <w:p w14:paraId="1D143F74" w14:textId="77777777" w:rsidR="00F47FF0" w:rsidRDefault="00F47FF0" w:rsidP="002565A4">
      <w:pPr>
        <w:tabs>
          <w:tab w:val="left" w:pos="2666"/>
        </w:tabs>
      </w:pPr>
    </w:p>
    <w:p w14:paraId="2CD2F7CB" w14:textId="77777777" w:rsidR="00F47FF0" w:rsidRDefault="00F47FF0" w:rsidP="00F47FF0">
      <w:r>
        <w:br w:type="page"/>
      </w:r>
    </w:p>
    <w:p w14:paraId="3478F87E" w14:textId="1BDA621C" w:rsidR="00F47FF0" w:rsidRDefault="0088161A" w:rsidP="002565A4">
      <w:pPr>
        <w:tabs>
          <w:tab w:val="left" w:pos="2666"/>
        </w:tabs>
      </w:pPr>
      <w:r>
        <w:rPr>
          <w:noProof/>
          <w14:ligatures w14:val="standardContextual"/>
        </w:rPr>
        <w:lastRenderedPageBreak/>
        <mc:AlternateContent>
          <mc:Choice Requires="wps">
            <w:drawing>
              <wp:anchor distT="0" distB="0" distL="114300" distR="114300" simplePos="0" relativeHeight="251662848" behindDoc="0" locked="0" layoutInCell="1" allowOverlap="1" wp14:anchorId="7ECFA5D1" wp14:editId="245CEC1A">
                <wp:simplePos x="0" y="0"/>
                <wp:positionH relativeFrom="column">
                  <wp:posOffset>144290</wp:posOffset>
                </wp:positionH>
                <wp:positionV relativeFrom="paragraph">
                  <wp:posOffset>75188</wp:posOffset>
                </wp:positionV>
                <wp:extent cx="5523865" cy="659757"/>
                <wp:effectExtent l="0" t="0" r="0" b="0"/>
                <wp:wrapNone/>
                <wp:docPr id="551137846" name="Text Box 1"/>
                <wp:cNvGraphicFramePr/>
                <a:graphic xmlns:a="http://schemas.openxmlformats.org/drawingml/2006/main">
                  <a:graphicData uri="http://schemas.microsoft.com/office/word/2010/wordprocessingShape">
                    <wps:wsp>
                      <wps:cNvSpPr txBox="1"/>
                      <wps:spPr>
                        <a:xfrm>
                          <a:off x="0" y="0"/>
                          <a:ext cx="5523865" cy="659757"/>
                        </a:xfrm>
                        <a:prstGeom prst="rect">
                          <a:avLst/>
                        </a:prstGeom>
                        <a:noFill/>
                        <a:ln w="6350">
                          <a:noFill/>
                        </a:ln>
                      </wps:spPr>
                      <wps:txbx>
                        <w:txbxContent>
                          <w:p w14:paraId="14955450" w14:textId="77777777" w:rsidR="00F47FF0" w:rsidRPr="00D3304A" w:rsidRDefault="00F47FF0" w:rsidP="0088161A">
                            <w:pPr>
                              <w:pStyle w:val="Heading1"/>
                            </w:pPr>
                            <w:r>
                              <w:t>Customer SATT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FA5D1" id="_x0000_s1051" type="#_x0000_t202" style="position:absolute;margin-left:11.35pt;margin-top:5.9pt;width:434.95pt;height:5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" filled="f" stroked="f" strokeweight=".5pt">
                <v:textbox>
                  <w:txbxContent>
                    <w:p w14:paraId="14955450" w14:textId="77777777" w:rsidR="00F47FF0" w:rsidRPr="00D3304A" w:rsidRDefault="00F47FF0" w:rsidP="0088161A">
                      <w:pPr>
                        <w:pStyle w:val="Heading1"/>
                      </w:pPr>
                      <w:r>
                        <w:t>Customer SATT comments</w:t>
                      </w:r>
                    </w:p>
                  </w:txbxContent>
                </v:textbox>
              </v:shape>
            </w:pict>
          </mc:Fallback>
        </mc:AlternateContent>
      </w:r>
      <w:r w:rsidR="00F47FF0">
        <w:rPr>
          <w:noProof/>
          <w14:ligatures w14:val="standardContextual"/>
        </w:rPr>
        <mc:AlternateContent>
          <mc:Choice Requires="wps">
            <w:drawing>
              <wp:anchor distT="0" distB="0" distL="114300" distR="114300" simplePos="0" relativeHeight="251658752" behindDoc="0" locked="0" layoutInCell="1" allowOverlap="1" wp14:anchorId="41CDD219" wp14:editId="23F29CA6">
                <wp:simplePos x="0" y="0"/>
                <wp:positionH relativeFrom="column">
                  <wp:posOffset>-687705</wp:posOffset>
                </wp:positionH>
                <wp:positionV relativeFrom="paragraph">
                  <wp:posOffset>153035</wp:posOffset>
                </wp:positionV>
                <wp:extent cx="8409940" cy="741681"/>
                <wp:effectExtent l="749300" t="749300" r="746760" b="744220"/>
                <wp:wrapNone/>
                <wp:docPr id="1993805654" name="Rectangle 4"/>
                <wp:cNvGraphicFramePr/>
                <a:graphic xmlns:a="http://schemas.openxmlformats.org/drawingml/2006/main">
                  <a:graphicData uri="http://schemas.microsoft.com/office/word/2010/wordprocessingShape">
                    <wps:wsp>
                      <wps:cNvSpPr/>
                      <wps:spPr>
                        <a:xfrm>
                          <a:off x="0" y="0"/>
                          <a:ext cx="8409940" cy="741681"/>
                        </a:xfrm>
                        <a:prstGeom prst="rect">
                          <a:avLst/>
                        </a:prstGeom>
                        <a:gradFill>
                          <a:gsLst>
                            <a:gs pos="0">
                              <a:schemeClr val="bg2"/>
                            </a:gs>
                            <a:gs pos="100000">
                              <a:schemeClr val="tx2"/>
                            </a:gs>
                          </a:gsLst>
                          <a:lin ang="13500000" scaled="1"/>
                        </a:gradFill>
                        <a:ln>
                          <a:noFill/>
                        </a:ln>
                        <a:effectLst>
                          <a:outerShdw blurRad="1270000" sx="102000" sy="102000" algn="ctr"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CC8FDE2" id="Rectangle 4" o:spid="_x0000_s1026" style="position:absolute;margin-left:-54.15pt;margin-top:12.05pt;width:662.2pt;height:58.4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" fillcolor="#324154 [3214]" stroked="f" strokeweight="1pt">
                <v:fill color2="#0c1e28 [3215]" angle="225" focus="100%" type="gradient"/>
                <v:shadow on="t" type="perspective" color="black" opacity="9830f" offset="0,0" matrix="66847f,,,66847f"/>
              </v:rect>
            </w:pict>
          </mc:Fallback>
        </mc:AlternateContent>
      </w:r>
      <w:r w:rsidR="00F47FF0">
        <w:t xml:space="preserve"> </w:t>
      </w:r>
    </w:p>
    <w:p w14:paraId="0BB04CD4" w14:textId="52A31588" w:rsidR="00611417" w:rsidRPr="002565A4" w:rsidRDefault="0020716C" w:rsidP="0088161A">
      <w:r>
        <w:rPr>
          <w:noProof/>
          <w14:ligatures w14:val="standardContextual"/>
        </w:rPr>
        <mc:AlternateContent>
          <mc:Choice Requires="wps">
            <w:drawing>
              <wp:anchor distT="0" distB="0" distL="114300" distR="114300" simplePos="0" relativeHeight="251659776" behindDoc="0" locked="0" layoutInCell="1" allowOverlap="1" wp14:anchorId="33B6060B" wp14:editId="16CC6025">
                <wp:simplePos x="0" y="0"/>
                <wp:positionH relativeFrom="column">
                  <wp:posOffset>146050</wp:posOffset>
                </wp:positionH>
                <wp:positionV relativeFrom="paragraph">
                  <wp:posOffset>1157098</wp:posOffset>
                </wp:positionV>
                <wp:extent cx="6492240" cy="7823200"/>
                <wp:effectExtent l="0" t="0" r="0" b="0"/>
                <wp:wrapNone/>
                <wp:docPr id="454840529" name="Text Box 7"/>
                <wp:cNvGraphicFramePr/>
                <a:graphic xmlns:a="http://schemas.openxmlformats.org/drawingml/2006/main">
                  <a:graphicData uri="http://schemas.microsoft.com/office/word/2010/wordprocessingShape">
                    <wps:wsp>
                      <wps:cNvSpPr txBox="1"/>
                      <wps:spPr>
                        <a:xfrm>
                          <a:off x="0" y="0"/>
                          <a:ext cx="6492240" cy="7823200"/>
                        </a:xfrm>
                        <a:prstGeom prst="rect">
                          <a:avLst/>
                        </a:prstGeom>
                        <a:noFill/>
                        <a:ln w="6350">
                          <a:noFill/>
                        </a:ln>
                      </wps:spPr>
                      <wps:txbx>
                        <w:txbxContent>
                          <w:p w14:paraId="2E1CB45D" w14:textId="77777777" w:rsidR="00F47FF0" w:rsidRPr="00F47FF0" w:rsidRDefault="00F47FF0" w:rsidP="00F47FF0">
                            <w:pPr>
                              <w:spacing w:line="276" w:lineRule="auto"/>
                              <w:rPr>
                                <w:rFonts w:cs="Open Sans Light"/>
                                <w:i/>
                                <w:iCs/>
                                <w:color w:val="050608" w:themeColor="background2" w:themeShade="1A"/>
                                <w:sz w:val="22"/>
                                <w:szCs w:val="22"/>
                                <w:lang w:val="en-US"/>
                              </w:rPr>
                            </w:pPr>
                            <w:r w:rsidRPr="00F47FF0">
                              <w:rPr>
                                <w:rFonts w:cs="Open Sans Light"/>
                                <w:i/>
                                <w:iCs/>
                                <w:color w:val="050608" w:themeColor="background2" w:themeShade="1A"/>
                                <w:sz w:val="22"/>
                                <w:szCs w:val="22"/>
                                <w:lang w:val="en-US"/>
                              </w:rPr>
                              <w:t>“The Security Awareness Training and Testing service has made a real difference in the way our employees interact with suspicious e-mails. We now see e-mails being queried with our internal helpdesk which proves that staff are aware and vigilant of cyber-attacks.”</w:t>
                            </w:r>
                          </w:p>
                          <w:p w14:paraId="1E400F5B" w14:textId="77777777" w:rsidR="00F47FF0" w:rsidRPr="00F47FF0" w:rsidRDefault="00F47FF0" w:rsidP="00F47FF0">
                            <w:pPr>
                              <w:spacing w:line="276" w:lineRule="auto"/>
                              <w:rPr>
                                <w:rFonts w:cs="Open Sans Light"/>
                                <w:i/>
                                <w:iCs/>
                                <w:color w:val="050608" w:themeColor="background2" w:themeShade="1A"/>
                                <w:sz w:val="22"/>
                                <w:szCs w:val="22"/>
                                <w:lang w:val="en-US"/>
                              </w:rPr>
                            </w:pPr>
                          </w:p>
                          <w:p w14:paraId="1A99D90C" w14:textId="77777777" w:rsidR="00F47FF0" w:rsidRPr="00F47FF0" w:rsidRDefault="00F47FF0" w:rsidP="00F47FF0">
                            <w:pPr>
                              <w:spacing w:line="276" w:lineRule="auto"/>
                              <w:rPr>
                                <w:rFonts w:cs="Open Sans Light"/>
                                <w:i/>
                                <w:iCs/>
                                <w:color w:val="050608" w:themeColor="background2" w:themeShade="1A"/>
                                <w:sz w:val="22"/>
                                <w:szCs w:val="22"/>
                                <w:lang w:val="en-US"/>
                              </w:rPr>
                            </w:pPr>
                            <w:r w:rsidRPr="00F47FF0">
                              <w:rPr>
                                <w:rFonts w:cs="Open Sans Light"/>
                                <w:i/>
                                <w:iCs/>
                                <w:color w:val="050608" w:themeColor="background2" w:themeShade="1A"/>
                                <w:sz w:val="22"/>
                                <w:szCs w:val="22"/>
                                <w:lang w:val="en-US"/>
                              </w:rPr>
                              <w:t xml:space="preserve">“Security Awareness Training and Testing is a worthwhile investment. Alongside our security technology, we now have a vigilant workforce who play a key part in keeping Sumi </w:t>
                            </w:r>
                            <w:proofErr w:type="spellStart"/>
                            <w:r w:rsidRPr="00F47FF0">
                              <w:rPr>
                                <w:rFonts w:cs="Open Sans Light"/>
                                <w:i/>
                                <w:iCs/>
                                <w:color w:val="050608" w:themeColor="background2" w:themeShade="1A"/>
                                <w:sz w:val="22"/>
                                <w:szCs w:val="22"/>
                                <w:lang w:val="en-US"/>
                              </w:rPr>
                              <w:t>Agro</w:t>
                            </w:r>
                            <w:proofErr w:type="spellEnd"/>
                            <w:r w:rsidRPr="00F47FF0">
                              <w:rPr>
                                <w:rFonts w:cs="Open Sans Light"/>
                                <w:i/>
                                <w:iCs/>
                                <w:color w:val="050608" w:themeColor="background2" w:themeShade="1A"/>
                                <w:sz w:val="22"/>
                                <w:szCs w:val="22"/>
                                <w:lang w:val="en-US"/>
                              </w:rPr>
                              <w:t xml:space="preserve"> secure.”</w:t>
                            </w:r>
                          </w:p>
                          <w:p w14:paraId="1B2863AC" w14:textId="77777777" w:rsidR="00F47FF0" w:rsidRPr="00F47FF0" w:rsidRDefault="00F47FF0" w:rsidP="00F47FF0">
                            <w:pPr>
                              <w:spacing w:line="276" w:lineRule="auto"/>
                              <w:rPr>
                                <w:rFonts w:cs="Open Sans Light"/>
                                <w:i/>
                                <w:color w:val="050608" w:themeColor="background2" w:themeShade="1A"/>
                                <w:sz w:val="22"/>
                                <w:szCs w:val="22"/>
                              </w:rPr>
                            </w:pPr>
                          </w:p>
                          <w:p w14:paraId="77848DCE" w14:textId="77777777" w:rsidR="00F47FF0" w:rsidRPr="00F47FF0" w:rsidRDefault="00F47FF0" w:rsidP="00F47FF0">
                            <w:pPr>
                              <w:spacing w:line="276" w:lineRule="auto"/>
                              <w:rPr>
                                <w:rFonts w:cs="Open Sans Light"/>
                                <w:i/>
                                <w:color w:val="050608" w:themeColor="background2" w:themeShade="1A"/>
                                <w:sz w:val="22"/>
                                <w:szCs w:val="22"/>
                              </w:rPr>
                            </w:pPr>
                            <w:r w:rsidRPr="00F47FF0">
                              <w:rPr>
                                <w:rFonts w:cs="Open Sans Light"/>
                                <w:i/>
                                <w:color w:val="050608" w:themeColor="background2" w:themeShade="1A"/>
                                <w:sz w:val="22"/>
                                <w:szCs w:val="22"/>
                              </w:rPr>
                              <w:t>“I was very surprised at the high number of people clicking the link, so this has been a worthwhile exercise already.”</w:t>
                            </w:r>
                          </w:p>
                          <w:p w14:paraId="33410D40" w14:textId="77777777" w:rsidR="00F47FF0" w:rsidRPr="00F47FF0" w:rsidRDefault="00F47FF0" w:rsidP="00F47FF0">
                            <w:pPr>
                              <w:spacing w:line="276" w:lineRule="auto"/>
                              <w:rPr>
                                <w:rFonts w:cs="Open Sans Light"/>
                                <w:i/>
                                <w:color w:val="050608" w:themeColor="background2" w:themeShade="1A"/>
                                <w:sz w:val="22"/>
                                <w:szCs w:val="22"/>
                              </w:rPr>
                            </w:pPr>
                          </w:p>
                          <w:p w14:paraId="61A61C00" w14:textId="77777777" w:rsidR="00F47FF0" w:rsidRPr="00F47FF0" w:rsidRDefault="00F47FF0" w:rsidP="00F47FF0">
                            <w:pPr>
                              <w:spacing w:line="276" w:lineRule="auto"/>
                              <w:rPr>
                                <w:rFonts w:cs="Open Sans Light"/>
                                <w:i/>
                                <w:color w:val="050608" w:themeColor="background2" w:themeShade="1A"/>
                                <w:sz w:val="22"/>
                                <w:szCs w:val="22"/>
                              </w:rPr>
                            </w:pPr>
                            <w:r w:rsidRPr="00F47FF0">
                              <w:rPr>
                                <w:rFonts w:cs="Open Sans Light"/>
                                <w:i/>
                                <w:color w:val="050608" w:themeColor="background2" w:themeShade="1A"/>
                                <w:sz w:val="22"/>
                                <w:szCs w:val="22"/>
                              </w:rPr>
                              <w:t>“The baseline results certainly caught people’s attention and highlighted the importance of – and the need for – further training.”</w:t>
                            </w:r>
                          </w:p>
                          <w:p w14:paraId="3C8D1E57" w14:textId="77777777" w:rsidR="00F47FF0" w:rsidRPr="00F47FF0" w:rsidRDefault="00F47FF0" w:rsidP="00F47FF0">
                            <w:pPr>
                              <w:spacing w:line="276" w:lineRule="auto"/>
                              <w:rPr>
                                <w:rFonts w:cs="Open Sans Light"/>
                                <w:i/>
                                <w:iCs/>
                                <w:color w:val="050608" w:themeColor="background2" w:themeShade="1A"/>
                                <w:sz w:val="22"/>
                                <w:szCs w:val="22"/>
                                <w:lang w:val="en-US"/>
                              </w:rPr>
                            </w:pPr>
                          </w:p>
                          <w:p w14:paraId="0CD1D07E" w14:textId="77777777" w:rsidR="00F47FF0" w:rsidRPr="00F47FF0" w:rsidRDefault="00F47FF0" w:rsidP="00F47FF0">
                            <w:pPr>
                              <w:spacing w:line="276" w:lineRule="auto"/>
                              <w:rPr>
                                <w:rFonts w:cs="Open Sans Light"/>
                                <w:i/>
                                <w:iCs/>
                                <w:color w:val="050608" w:themeColor="background2" w:themeShade="1A"/>
                                <w:sz w:val="22"/>
                                <w:szCs w:val="22"/>
                                <w:lang w:val="en-US"/>
                              </w:rPr>
                            </w:pPr>
                            <w:r w:rsidRPr="00F47FF0">
                              <w:rPr>
                                <w:rFonts w:cs="Open Sans Light"/>
                                <w:i/>
                                <w:iCs/>
                                <w:color w:val="050608" w:themeColor="background2" w:themeShade="1A"/>
                                <w:sz w:val="22"/>
                                <w:szCs w:val="22"/>
                                <w:lang w:val="en-US"/>
                              </w:rPr>
                              <w:t>“I have watched the videos, they’re great &amp; very informative, I have definitely learnt a thing or two</w:t>
                            </w:r>
                            <w:proofErr w:type="gramStart"/>
                            <w:r w:rsidRPr="00F47FF0">
                              <w:rPr>
                                <w:rFonts w:cs="Open Sans Light"/>
                                <w:i/>
                                <w:iCs/>
                                <w:color w:val="050608" w:themeColor="background2" w:themeShade="1A"/>
                                <w:sz w:val="22"/>
                                <w:szCs w:val="22"/>
                                <w:lang w:val="en-US"/>
                              </w:rPr>
                              <w:t>…..</w:t>
                            </w:r>
                            <w:proofErr w:type="gramEnd"/>
                            <w:r w:rsidRPr="00F47FF0">
                              <w:rPr>
                                <w:rFonts w:cs="Open Sans Light"/>
                                <w:i/>
                                <w:iCs/>
                                <w:color w:val="050608" w:themeColor="background2" w:themeShade="1A"/>
                                <w:sz w:val="22"/>
                                <w:szCs w:val="22"/>
                                <w:lang w:val="en-US"/>
                              </w:rPr>
                              <w:t xml:space="preserve"> The training will be </w:t>
                            </w:r>
                            <w:proofErr w:type="gramStart"/>
                            <w:r w:rsidRPr="00F47FF0">
                              <w:rPr>
                                <w:rFonts w:cs="Open Sans Light"/>
                                <w:i/>
                                <w:iCs/>
                                <w:color w:val="050608" w:themeColor="background2" w:themeShade="1A"/>
                                <w:sz w:val="22"/>
                                <w:szCs w:val="22"/>
                                <w:lang w:val="en-US"/>
                              </w:rPr>
                              <w:t>really useful</w:t>
                            </w:r>
                            <w:proofErr w:type="gramEnd"/>
                            <w:r w:rsidRPr="00F47FF0">
                              <w:rPr>
                                <w:rFonts w:cs="Open Sans Light"/>
                                <w:i/>
                                <w:iCs/>
                                <w:color w:val="050608" w:themeColor="background2" w:themeShade="1A"/>
                                <w:sz w:val="22"/>
                                <w:szCs w:val="22"/>
                                <w:lang w:val="en-US"/>
                              </w:rPr>
                              <w:t xml:space="preserve"> for our users.”</w:t>
                            </w:r>
                          </w:p>
                          <w:p w14:paraId="68381FED" w14:textId="77777777" w:rsidR="00F47FF0" w:rsidRPr="00F47FF0" w:rsidRDefault="00F47FF0" w:rsidP="00F47FF0">
                            <w:pPr>
                              <w:spacing w:line="276" w:lineRule="auto"/>
                              <w:rPr>
                                <w:rFonts w:cs="Open Sans Light"/>
                                <w:i/>
                                <w:iCs/>
                                <w:color w:val="050608" w:themeColor="background2" w:themeShade="1A"/>
                                <w:sz w:val="22"/>
                                <w:szCs w:val="22"/>
                                <w:lang w:val="en-US"/>
                              </w:rPr>
                            </w:pPr>
                          </w:p>
                          <w:p w14:paraId="4C2DC31B" w14:textId="77777777" w:rsidR="00F47FF0" w:rsidRPr="00F47FF0" w:rsidRDefault="00F47FF0" w:rsidP="00F47FF0">
                            <w:pPr>
                              <w:spacing w:line="276" w:lineRule="auto"/>
                              <w:rPr>
                                <w:rFonts w:cs="Open Sans Light"/>
                                <w:i/>
                                <w:iCs/>
                                <w:color w:val="050608" w:themeColor="background2" w:themeShade="1A"/>
                                <w:sz w:val="22"/>
                                <w:szCs w:val="22"/>
                                <w:lang w:val="en-US"/>
                              </w:rPr>
                            </w:pPr>
                            <w:r w:rsidRPr="00F47FF0">
                              <w:rPr>
                                <w:rFonts w:cs="Open Sans Light"/>
                                <w:i/>
                                <w:iCs/>
                                <w:color w:val="050608" w:themeColor="background2" w:themeShade="1A"/>
                                <w:sz w:val="22"/>
                                <w:szCs w:val="22"/>
                                <w:lang w:val="en-US"/>
                              </w:rPr>
                              <w:t>“On the day of the Baseline phishing test, many employees spoke about the phishing e-mail they all received. Our helpdesk received several calls too. We were pleased to see that some employees knew how to react but understood that there was work to do.”</w:t>
                            </w:r>
                          </w:p>
                          <w:p w14:paraId="12A2ADE4" w14:textId="77777777" w:rsidR="00F47FF0" w:rsidRPr="00F47FF0" w:rsidRDefault="00F47FF0" w:rsidP="00F47FF0">
                            <w:pPr>
                              <w:spacing w:line="276" w:lineRule="auto"/>
                              <w:rPr>
                                <w:rFonts w:cs="Open Sans Light"/>
                                <w:i/>
                                <w:iCs/>
                                <w:color w:val="050608" w:themeColor="background2" w:themeShade="1A"/>
                                <w:sz w:val="22"/>
                                <w:szCs w:val="22"/>
                                <w:lang w:val="en-US"/>
                              </w:rPr>
                            </w:pPr>
                          </w:p>
                          <w:p w14:paraId="05F5B775" w14:textId="77777777" w:rsidR="00F47FF0" w:rsidRPr="00F47FF0" w:rsidRDefault="00F47FF0" w:rsidP="00F47FF0">
                            <w:pPr>
                              <w:spacing w:line="276" w:lineRule="auto"/>
                              <w:rPr>
                                <w:rFonts w:cs="Open Sans Light"/>
                                <w:i/>
                                <w:iCs/>
                                <w:color w:val="050608" w:themeColor="background2" w:themeShade="1A"/>
                                <w:sz w:val="22"/>
                                <w:szCs w:val="22"/>
                                <w:lang w:val="en-US"/>
                              </w:rPr>
                            </w:pPr>
                            <w:r w:rsidRPr="00F47FF0">
                              <w:rPr>
                                <w:rFonts w:cs="Open Sans Light"/>
                                <w:i/>
                                <w:iCs/>
                                <w:color w:val="050608" w:themeColor="background2" w:themeShade="1A"/>
                                <w:sz w:val="22"/>
                                <w:szCs w:val="22"/>
                                <w:lang w:val="en-US"/>
                              </w:rPr>
                              <w:t>“We found the training content to be excellent. It did a great job of putting information into context by using real-life scenarios to make it easy for all employees to understand and relate to.”</w:t>
                            </w:r>
                          </w:p>
                          <w:p w14:paraId="3E8BBCC0" w14:textId="77777777" w:rsidR="00F47FF0" w:rsidRPr="00F47FF0" w:rsidRDefault="00F47FF0" w:rsidP="00F47FF0">
                            <w:pPr>
                              <w:spacing w:line="276" w:lineRule="auto"/>
                              <w:rPr>
                                <w:rFonts w:cs="Open Sans Light"/>
                                <w:i/>
                                <w:iCs/>
                                <w:color w:val="050608" w:themeColor="background2" w:themeShade="1A"/>
                                <w:sz w:val="22"/>
                                <w:szCs w:val="22"/>
                                <w:lang w:val="en-US"/>
                              </w:rPr>
                            </w:pPr>
                          </w:p>
                          <w:p w14:paraId="11D4E2E7" w14:textId="77777777" w:rsidR="00F47FF0" w:rsidRPr="00F47FF0" w:rsidRDefault="00F47FF0" w:rsidP="00F47FF0">
                            <w:pPr>
                              <w:spacing w:line="276" w:lineRule="auto"/>
                              <w:rPr>
                                <w:rFonts w:cs="Open Sans Light"/>
                                <w:i/>
                                <w:iCs/>
                                <w:color w:val="050608" w:themeColor="background2" w:themeShade="1A"/>
                                <w:sz w:val="22"/>
                                <w:szCs w:val="22"/>
                                <w:lang w:val="en-US"/>
                              </w:rPr>
                            </w:pPr>
                            <w:r w:rsidRPr="00F47FF0">
                              <w:rPr>
                                <w:rFonts w:cs="Open Sans Light"/>
                                <w:i/>
                                <w:iCs/>
                                <w:color w:val="050608" w:themeColor="background2" w:themeShade="1A"/>
                                <w:sz w:val="22"/>
                                <w:szCs w:val="22"/>
                                <w:lang w:val="en-US"/>
                              </w:rPr>
                              <w:t>“The Monthly Phishing phase has made the most difference to our organisation. On a monthly basis, we understand which members of staff are susceptible to phishing attacks, what kind of attacks, and can put measures in place to support them to ensure that they don’t fall for similar attacks in the future.”</w:t>
                            </w:r>
                          </w:p>
                          <w:p w14:paraId="2F116088" w14:textId="77777777" w:rsidR="00F47FF0" w:rsidRPr="00F47FF0" w:rsidRDefault="00F47FF0" w:rsidP="00F47FF0">
                            <w:pPr>
                              <w:spacing w:line="276" w:lineRule="auto"/>
                              <w:rPr>
                                <w:rFonts w:cs="Open Sans Light"/>
                                <w:i/>
                                <w:iCs/>
                                <w:color w:val="050608" w:themeColor="background2" w:themeShade="1A"/>
                                <w:sz w:val="22"/>
                                <w:szCs w:val="22"/>
                                <w:lang w:val="en-US"/>
                              </w:rPr>
                            </w:pPr>
                          </w:p>
                          <w:p w14:paraId="48B1061E" w14:textId="77777777" w:rsidR="00F47FF0" w:rsidRPr="00F47FF0" w:rsidRDefault="00F47FF0" w:rsidP="00F47FF0">
                            <w:pPr>
                              <w:spacing w:line="276" w:lineRule="auto"/>
                              <w:rPr>
                                <w:rFonts w:cs="Open Sans Light"/>
                                <w:i/>
                                <w:iCs/>
                                <w:color w:val="050608" w:themeColor="background2" w:themeShade="1A"/>
                                <w:sz w:val="22"/>
                                <w:szCs w:val="22"/>
                                <w:lang w:val="en-US"/>
                              </w:rPr>
                            </w:pPr>
                          </w:p>
                          <w:p w14:paraId="4A447607" w14:textId="77777777" w:rsidR="00F47FF0" w:rsidRPr="00F47FF0" w:rsidRDefault="00F47FF0" w:rsidP="00F47FF0">
                            <w:pPr>
                              <w:spacing w:line="276" w:lineRule="auto"/>
                              <w:rPr>
                                <w:rFonts w:cs="Open Sans Light"/>
                                <w:i/>
                                <w:iCs/>
                                <w:color w:val="050608" w:themeColor="background2" w:themeShade="1A"/>
                                <w:sz w:val="22"/>
                                <w:szCs w:val="22"/>
                                <w:lang w:val="en-US"/>
                              </w:rPr>
                            </w:pPr>
                          </w:p>
                          <w:p w14:paraId="3F70CF2C" w14:textId="77777777" w:rsidR="00F47FF0" w:rsidRPr="00F47FF0" w:rsidRDefault="00F47FF0" w:rsidP="00F47FF0">
                            <w:pPr>
                              <w:rPr>
                                <w:rFonts w:cs="Poppins"/>
                                <w:color w:val="050608" w:themeColor="background2" w:themeShade="1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6060B" id="_x0000_s1052" type="#_x0000_t202" style="position:absolute;margin-left:11.5pt;margin-top:91.1pt;width:511.2pt;height:6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" filled="f" stroked="f" strokeweight=".5pt">
                <v:textbox>
                  <w:txbxContent>
                    <w:p w14:paraId="2E1CB45D" w14:textId="77777777" w:rsidR="00F47FF0" w:rsidRPr="00F47FF0" w:rsidRDefault="00F47FF0" w:rsidP="00F47FF0">
                      <w:pPr>
                        <w:spacing w:line="276" w:lineRule="auto"/>
                        <w:rPr>
                          <w:rFonts w:cs="Open Sans Light"/>
                          <w:i/>
                          <w:iCs/>
                          <w:color w:val="050608" w:themeColor="background2" w:themeShade="1A"/>
                          <w:sz w:val="22"/>
                          <w:szCs w:val="22"/>
                          <w:lang w:val="en-US"/>
                        </w:rPr>
                      </w:pPr>
                      <w:r w:rsidRPr="00F47FF0">
                        <w:rPr>
                          <w:rFonts w:cs="Open Sans Light"/>
                          <w:i/>
                          <w:iCs/>
                          <w:color w:val="050608" w:themeColor="background2" w:themeShade="1A"/>
                          <w:sz w:val="22"/>
                          <w:szCs w:val="22"/>
                          <w:lang w:val="en-US"/>
                        </w:rPr>
                        <w:t>“The Security Awareness Training and Testing service has made a real difference in the way our employees interact with suspicious e-mails. We now see e-mails being queried with our internal helpdesk which proves that staff are aware and vigilant of cyber-attacks.”</w:t>
                      </w:r>
                    </w:p>
                    <w:p w14:paraId="1E400F5B" w14:textId="77777777" w:rsidR="00F47FF0" w:rsidRPr="00F47FF0" w:rsidRDefault="00F47FF0" w:rsidP="00F47FF0">
                      <w:pPr>
                        <w:spacing w:line="276" w:lineRule="auto"/>
                        <w:rPr>
                          <w:rFonts w:cs="Open Sans Light"/>
                          <w:i/>
                          <w:iCs/>
                          <w:color w:val="050608" w:themeColor="background2" w:themeShade="1A"/>
                          <w:sz w:val="22"/>
                          <w:szCs w:val="22"/>
                          <w:lang w:val="en-US"/>
                        </w:rPr>
                      </w:pPr>
                    </w:p>
                    <w:p w14:paraId="1A99D90C" w14:textId="77777777" w:rsidR="00F47FF0" w:rsidRPr="00F47FF0" w:rsidRDefault="00F47FF0" w:rsidP="00F47FF0">
                      <w:pPr>
                        <w:spacing w:line="276" w:lineRule="auto"/>
                        <w:rPr>
                          <w:rFonts w:cs="Open Sans Light"/>
                          <w:i/>
                          <w:iCs/>
                          <w:color w:val="050608" w:themeColor="background2" w:themeShade="1A"/>
                          <w:sz w:val="22"/>
                          <w:szCs w:val="22"/>
                          <w:lang w:val="en-US"/>
                        </w:rPr>
                      </w:pPr>
                      <w:r w:rsidRPr="00F47FF0">
                        <w:rPr>
                          <w:rFonts w:cs="Open Sans Light"/>
                          <w:i/>
                          <w:iCs/>
                          <w:color w:val="050608" w:themeColor="background2" w:themeShade="1A"/>
                          <w:sz w:val="22"/>
                          <w:szCs w:val="22"/>
                          <w:lang w:val="en-US"/>
                        </w:rPr>
                        <w:t xml:space="preserve">“Security Awareness Training and Testing is a worthwhile investment. Alongside our security technology, we now have a vigilant workforce who play a key part in keeping Sumi </w:t>
                      </w:r>
                      <w:proofErr w:type="spellStart"/>
                      <w:r w:rsidRPr="00F47FF0">
                        <w:rPr>
                          <w:rFonts w:cs="Open Sans Light"/>
                          <w:i/>
                          <w:iCs/>
                          <w:color w:val="050608" w:themeColor="background2" w:themeShade="1A"/>
                          <w:sz w:val="22"/>
                          <w:szCs w:val="22"/>
                          <w:lang w:val="en-US"/>
                        </w:rPr>
                        <w:t>Agro</w:t>
                      </w:r>
                      <w:proofErr w:type="spellEnd"/>
                      <w:r w:rsidRPr="00F47FF0">
                        <w:rPr>
                          <w:rFonts w:cs="Open Sans Light"/>
                          <w:i/>
                          <w:iCs/>
                          <w:color w:val="050608" w:themeColor="background2" w:themeShade="1A"/>
                          <w:sz w:val="22"/>
                          <w:szCs w:val="22"/>
                          <w:lang w:val="en-US"/>
                        </w:rPr>
                        <w:t xml:space="preserve"> secure.”</w:t>
                      </w:r>
                    </w:p>
                    <w:p w14:paraId="1B2863AC" w14:textId="77777777" w:rsidR="00F47FF0" w:rsidRPr="00F47FF0" w:rsidRDefault="00F47FF0" w:rsidP="00F47FF0">
                      <w:pPr>
                        <w:spacing w:line="276" w:lineRule="auto"/>
                        <w:rPr>
                          <w:rFonts w:cs="Open Sans Light"/>
                          <w:i/>
                          <w:color w:val="050608" w:themeColor="background2" w:themeShade="1A"/>
                          <w:sz w:val="22"/>
                          <w:szCs w:val="22"/>
                        </w:rPr>
                      </w:pPr>
                    </w:p>
                    <w:p w14:paraId="77848DCE" w14:textId="77777777" w:rsidR="00F47FF0" w:rsidRPr="00F47FF0" w:rsidRDefault="00F47FF0" w:rsidP="00F47FF0">
                      <w:pPr>
                        <w:spacing w:line="276" w:lineRule="auto"/>
                        <w:rPr>
                          <w:rFonts w:cs="Open Sans Light"/>
                          <w:i/>
                          <w:color w:val="050608" w:themeColor="background2" w:themeShade="1A"/>
                          <w:sz w:val="22"/>
                          <w:szCs w:val="22"/>
                        </w:rPr>
                      </w:pPr>
                      <w:r w:rsidRPr="00F47FF0">
                        <w:rPr>
                          <w:rFonts w:cs="Open Sans Light"/>
                          <w:i/>
                          <w:color w:val="050608" w:themeColor="background2" w:themeShade="1A"/>
                          <w:sz w:val="22"/>
                          <w:szCs w:val="22"/>
                        </w:rPr>
                        <w:t>“I was very surprised at the high number of people clicking the link, so this has been a worthwhile exercise already.”</w:t>
                      </w:r>
                    </w:p>
                    <w:p w14:paraId="33410D40" w14:textId="77777777" w:rsidR="00F47FF0" w:rsidRPr="00F47FF0" w:rsidRDefault="00F47FF0" w:rsidP="00F47FF0">
                      <w:pPr>
                        <w:spacing w:line="276" w:lineRule="auto"/>
                        <w:rPr>
                          <w:rFonts w:cs="Open Sans Light"/>
                          <w:i/>
                          <w:color w:val="050608" w:themeColor="background2" w:themeShade="1A"/>
                          <w:sz w:val="22"/>
                          <w:szCs w:val="22"/>
                        </w:rPr>
                      </w:pPr>
                    </w:p>
                    <w:p w14:paraId="61A61C00" w14:textId="77777777" w:rsidR="00F47FF0" w:rsidRPr="00F47FF0" w:rsidRDefault="00F47FF0" w:rsidP="00F47FF0">
                      <w:pPr>
                        <w:spacing w:line="276" w:lineRule="auto"/>
                        <w:rPr>
                          <w:rFonts w:cs="Open Sans Light"/>
                          <w:i/>
                          <w:color w:val="050608" w:themeColor="background2" w:themeShade="1A"/>
                          <w:sz w:val="22"/>
                          <w:szCs w:val="22"/>
                        </w:rPr>
                      </w:pPr>
                      <w:r w:rsidRPr="00F47FF0">
                        <w:rPr>
                          <w:rFonts w:cs="Open Sans Light"/>
                          <w:i/>
                          <w:color w:val="050608" w:themeColor="background2" w:themeShade="1A"/>
                          <w:sz w:val="22"/>
                          <w:szCs w:val="22"/>
                        </w:rPr>
                        <w:t>“The baseline results certainly caught people’s attention and highlighted the importance of – and the need for – further training.”</w:t>
                      </w:r>
                    </w:p>
                    <w:p w14:paraId="3C8D1E57" w14:textId="77777777" w:rsidR="00F47FF0" w:rsidRPr="00F47FF0" w:rsidRDefault="00F47FF0" w:rsidP="00F47FF0">
                      <w:pPr>
                        <w:spacing w:line="276" w:lineRule="auto"/>
                        <w:rPr>
                          <w:rFonts w:cs="Open Sans Light"/>
                          <w:i/>
                          <w:iCs/>
                          <w:color w:val="050608" w:themeColor="background2" w:themeShade="1A"/>
                          <w:sz w:val="22"/>
                          <w:szCs w:val="22"/>
                          <w:lang w:val="en-US"/>
                        </w:rPr>
                      </w:pPr>
                    </w:p>
                    <w:p w14:paraId="0CD1D07E" w14:textId="77777777" w:rsidR="00F47FF0" w:rsidRPr="00F47FF0" w:rsidRDefault="00F47FF0" w:rsidP="00F47FF0">
                      <w:pPr>
                        <w:spacing w:line="276" w:lineRule="auto"/>
                        <w:rPr>
                          <w:rFonts w:cs="Open Sans Light"/>
                          <w:i/>
                          <w:iCs/>
                          <w:color w:val="050608" w:themeColor="background2" w:themeShade="1A"/>
                          <w:sz w:val="22"/>
                          <w:szCs w:val="22"/>
                          <w:lang w:val="en-US"/>
                        </w:rPr>
                      </w:pPr>
                      <w:r w:rsidRPr="00F47FF0">
                        <w:rPr>
                          <w:rFonts w:cs="Open Sans Light"/>
                          <w:i/>
                          <w:iCs/>
                          <w:color w:val="050608" w:themeColor="background2" w:themeShade="1A"/>
                          <w:sz w:val="22"/>
                          <w:szCs w:val="22"/>
                          <w:lang w:val="en-US"/>
                        </w:rPr>
                        <w:t>“I have watched the videos, they’re great &amp; very informative, I have definitely learnt a thing or two</w:t>
                      </w:r>
                      <w:proofErr w:type="gramStart"/>
                      <w:r w:rsidRPr="00F47FF0">
                        <w:rPr>
                          <w:rFonts w:cs="Open Sans Light"/>
                          <w:i/>
                          <w:iCs/>
                          <w:color w:val="050608" w:themeColor="background2" w:themeShade="1A"/>
                          <w:sz w:val="22"/>
                          <w:szCs w:val="22"/>
                          <w:lang w:val="en-US"/>
                        </w:rPr>
                        <w:t>…..</w:t>
                      </w:r>
                      <w:proofErr w:type="gramEnd"/>
                      <w:r w:rsidRPr="00F47FF0">
                        <w:rPr>
                          <w:rFonts w:cs="Open Sans Light"/>
                          <w:i/>
                          <w:iCs/>
                          <w:color w:val="050608" w:themeColor="background2" w:themeShade="1A"/>
                          <w:sz w:val="22"/>
                          <w:szCs w:val="22"/>
                          <w:lang w:val="en-US"/>
                        </w:rPr>
                        <w:t xml:space="preserve"> The training will be </w:t>
                      </w:r>
                      <w:proofErr w:type="gramStart"/>
                      <w:r w:rsidRPr="00F47FF0">
                        <w:rPr>
                          <w:rFonts w:cs="Open Sans Light"/>
                          <w:i/>
                          <w:iCs/>
                          <w:color w:val="050608" w:themeColor="background2" w:themeShade="1A"/>
                          <w:sz w:val="22"/>
                          <w:szCs w:val="22"/>
                          <w:lang w:val="en-US"/>
                        </w:rPr>
                        <w:t>really useful</w:t>
                      </w:r>
                      <w:proofErr w:type="gramEnd"/>
                      <w:r w:rsidRPr="00F47FF0">
                        <w:rPr>
                          <w:rFonts w:cs="Open Sans Light"/>
                          <w:i/>
                          <w:iCs/>
                          <w:color w:val="050608" w:themeColor="background2" w:themeShade="1A"/>
                          <w:sz w:val="22"/>
                          <w:szCs w:val="22"/>
                          <w:lang w:val="en-US"/>
                        </w:rPr>
                        <w:t xml:space="preserve"> for our users.”</w:t>
                      </w:r>
                    </w:p>
                    <w:p w14:paraId="68381FED" w14:textId="77777777" w:rsidR="00F47FF0" w:rsidRPr="00F47FF0" w:rsidRDefault="00F47FF0" w:rsidP="00F47FF0">
                      <w:pPr>
                        <w:spacing w:line="276" w:lineRule="auto"/>
                        <w:rPr>
                          <w:rFonts w:cs="Open Sans Light"/>
                          <w:i/>
                          <w:iCs/>
                          <w:color w:val="050608" w:themeColor="background2" w:themeShade="1A"/>
                          <w:sz w:val="22"/>
                          <w:szCs w:val="22"/>
                          <w:lang w:val="en-US"/>
                        </w:rPr>
                      </w:pPr>
                    </w:p>
                    <w:p w14:paraId="4C2DC31B" w14:textId="77777777" w:rsidR="00F47FF0" w:rsidRPr="00F47FF0" w:rsidRDefault="00F47FF0" w:rsidP="00F47FF0">
                      <w:pPr>
                        <w:spacing w:line="276" w:lineRule="auto"/>
                        <w:rPr>
                          <w:rFonts w:cs="Open Sans Light"/>
                          <w:i/>
                          <w:iCs/>
                          <w:color w:val="050608" w:themeColor="background2" w:themeShade="1A"/>
                          <w:sz w:val="22"/>
                          <w:szCs w:val="22"/>
                          <w:lang w:val="en-US"/>
                        </w:rPr>
                      </w:pPr>
                      <w:r w:rsidRPr="00F47FF0">
                        <w:rPr>
                          <w:rFonts w:cs="Open Sans Light"/>
                          <w:i/>
                          <w:iCs/>
                          <w:color w:val="050608" w:themeColor="background2" w:themeShade="1A"/>
                          <w:sz w:val="22"/>
                          <w:szCs w:val="22"/>
                          <w:lang w:val="en-US"/>
                        </w:rPr>
                        <w:t>“On the day of the Baseline phishing test, many employees spoke about the phishing e-mail they all received. Our helpdesk received several calls too. We were pleased to see that some employees knew how to react but understood that there was work to do.”</w:t>
                      </w:r>
                    </w:p>
                    <w:p w14:paraId="12A2ADE4" w14:textId="77777777" w:rsidR="00F47FF0" w:rsidRPr="00F47FF0" w:rsidRDefault="00F47FF0" w:rsidP="00F47FF0">
                      <w:pPr>
                        <w:spacing w:line="276" w:lineRule="auto"/>
                        <w:rPr>
                          <w:rFonts w:cs="Open Sans Light"/>
                          <w:i/>
                          <w:iCs/>
                          <w:color w:val="050608" w:themeColor="background2" w:themeShade="1A"/>
                          <w:sz w:val="22"/>
                          <w:szCs w:val="22"/>
                          <w:lang w:val="en-US"/>
                        </w:rPr>
                      </w:pPr>
                    </w:p>
                    <w:p w14:paraId="05F5B775" w14:textId="77777777" w:rsidR="00F47FF0" w:rsidRPr="00F47FF0" w:rsidRDefault="00F47FF0" w:rsidP="00F47FF0">
                      <w:pPr>
                        <w:spacing w:line="276" w:lineRule="auto"/>
                        <w:rPr>
                          <w:rFonts w:cs="Open Sans Light"/>
                          <w:i/>
                          <w:iCs/>
                          <w:color w:val="050608" w:themeColor="background2" w:themeShade="1A"/>
                          <w:sz w:val="22"/>
                          <w:szCs w:val="22"/>
                          <w:lang w:val="en-US"/>
                        </w:rPr>
                      </w:pPr>
                      <w:r w:rsidRPr="00F47FF0">
                        <w:rPr>
                          <w:rFonts w:cs="Open Sans Light"/>
                          <w:i/>
                          <w:iCs/>
                          <w:color w:val="050608" w:themeColor="background2" w:themeShade="1A"/>
                          <w:sz w:val="22"/>
                          <w:szCs w:val="22"/>
                          <w:lang w:val="en-US"/>
                        </w:rPr>
                        <w:t>“We found the training content to be excellent. It did a great job of putting information into context by using real-life scenarios to make it easy for all employees to understand and relate to.”</w:t>
                      </w:r>
                    </w:p>
                    <w:p w14:paraId="3E8BBCC0" w14:textId="77777777" w:rsidR="00F47FF0" w:rsidRPr="00F47FF0" w:rsidRDefault="00F47FF0" w:rsidP="00F47FF0">
                      <w:pPr>
                        <w:spacing w:line="276" w:lineRule="auto"/>
                        <w:rPr>
                          <w:rFonts w:cs="Open Sans Light"/>
                          <w:i/>
                          <w:iCs/>
                          <w:color w:val="050608" w:themeColor="background2" w:themeShade="1A"/>
                          <w:sz w:val="22"/>
                          <w:szCs w:val="22"/>
                          <w:lang w:val="en-US"/>
                        </w:rPr>
                      </w:pPr>
                    </w:p>
                    <w:p w14:paraId="11D4E2E7" w14:textId="77777777" w:rsidR="00F47FF0" w:rsidRPr="00F47FF0" w:rsidRDefault="00F47FF0" w:rsidP="00F47FF0">
                      <w:pPr>
                        <w:spacing w:line="276" w:lineRule="auto"/>
                        <w:rPr>
                          <w:rFonts w:cs="Open Sans Light"/>
                          <w:i/>
                          <w:iCs/>
                          <w:color w:val="050608" w:themeColor="background2" w:themeShade="1A"/>
                          <w:sz w:val="22"/>
                          <w:szCs w:val="22"/>
                          <w:lang w:val="en-US"/>
                        </w:rPr>
                      </w:pPr>
                      <w:r w:rsidRPr="00F47FF0">
                        <w:rPr>
                          <w:rFonts w:cs="Open Sans Light"/>
                          <w:i/>
                          <w:iCs/>
                          <w:color w:val="050608" w:themeColor="background2" w:themeShade="1A"/>
                          <w:sz w:val="22"/>
                          <w:szCs w:val="22"/>
                          <w:lang w:val="en-US"/>
                        </w:rPr>
                        <w:t>“The Monthly Phishing phase has made the most difference to our organisation. On a monthly basis, we understand which members of staff are susceptible to phishing attacks, what kind of attacks, and can put measures in place to support them to ensure that they don’t fall for similar attacks in the future.”</w:t>
                      </w:r>
                    </w:p>
                    <w:p w14:paraId="2F116088" w14:textId="77777777" w:rsidR="00F47FF0" w:rsidRPr="00F47FF0" w:rsidRDefault="00F47FF0" w:rsidP="00F47FF0">
                      <w:pPr>
                        <w:spacing w:line="276" w:lineRule="auto"/>
                        <w:rPr>
                          <w:rFonts w:cs="Open Sans Light"/>
                          <w:i/>
                          <w:iCs/>
                          <w:color w:val="050608" w:themeColor="background2" w:themeShade="1A"/>
                          <w:sz w:val="22"/>
                          <w:szCs w:val="22"/>
                          <w:lang w:val="en-US"/>
                        </w:rPr>
                      </w:pPr>
                    </w:p>
                    <w:p w14:paraId="48B1061E" w14:textId="77777777" w:rsidR="00F47FF0" w:rsidRPr="00F47FF0" w:rsidRDefault="00F47FF0" w:rsidP="00F47FF0">
                      <w:pPr>
                        <w:spacing w:line="276" w:lineRule="auto"/>
                        <w:rPr>
                          <w:rFonts w:cs="Open Sans Light"/>
                          <w:i/>
                          <w:iCs/>
                          <w:color w:val="050608" w:themeColor="background2" w:themeShade="1A"/>
                          <w:sz w:val="22"/>
                          <w:szCs w:val="22"/>
                          <w:lang w:val="en-US"/>
                        </w:rPr>
                      </w:pPr>
                    </w:p>
                    <w:p w14:paraId="4A447607" w14:textId="77777777" w:rsidR="00F47FF0" w:rsidRPr="00F47FF0" w:rsidRDefault="00F47FF0" w:rsidP="00F47FF0">
                      <w:pPr>
                        <w:spacing w:line="276" w:lineRule="auto"/>
                        <w:rPr>
                          <w:rFonts w:cs="Open Sans Light"/>
                          <w:i/>
                          <w:iCs/>
                          <w:color w:val="050608" w:themeColor="background2" w:themeShade="1A"/>
                          <w:sz w:val="22"/>
                          <w:szCs w:val="22"/>
                          <w:lang w:val="en-US"/>
                        </w:rPr>
                      </w:pPr>
                    </w:p>
                    <w:p w14:paraId="3F70CF2C" w14:textId="77777777" w:rsidR="00F47FF0" w:rsidRPr="00F47FF0" w:rsidRDefault="00F47FF0" w:rsidP="00F47FF0">
                      <w:pPr>
                        <w:rPr>
                          <w:rFonts w:cs="Poppins"/>
                          <w:color w:val="050608" w:themeColor="background2" w:themeShade="1A"/>
                          <w:sz w:val="21"/>
                          <w:szCs w:val="21"/>
                        </w:rPr>
                      </w:pPr>
                    </w:p>
                  </w:txbxContent>
                </v:textbox>
              </v:shape>
            </w:pict>
          </mc:Fallback>
        </mc:AlternateContent>
      </w:r>
    </w:p>
    <w:sectPr w:rsidR="00611417" w:rsidRPr="002565A4" w:rsidSect="00C66F4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oppins">
    <w:panose1 w:val="00000500000000000000"/>
    <w:charset w:val="4D"/>
    <w:family w:val="auto"/>
    <w:notTrueType/>
    <w:pitch w:val="variable"/>
    <w:sig w:usb0="00008007" w:usb1="00000000" w:usb2="00000000" w:usb3="00000000" w:csb0="00000093" w:csb1="00000000"/>
  </w:font>
  <w:font w:name="Poppins SemiBold">
    <w:panose1 w:val="00000700000000000000"/>
    <w:charset w:val="4D"/>
    <w:family w:val="auto"/>
    <w:notTrueType/>
    <w:pitch w:val="variable"/>
    <w:sig w:usb0="00008007" w:usb1="00000000" w:usb2="00000000" w:usb3="00000000" w:csb0="00000093" w:csb1="00000000"/>
  </w:font>
  <w:font w:name="Poppins Light">
    <w:panose1 w:val="00000400000000000000"/>
    <w:charset w:val="4D"/>
    <w:family w:val="auto"/>
    <w:notTrueType/>
    <w:pitch w:val="variable"/>
    <w:sig w:usb0="00008007" w:usb1="00000000" w:usb2="00000000" w:usb3="00000000" w:csb0="00000093" w:csb1="00000000"/>
  </w:font>
  <w:font w:name="Corbel">
    <w:panose1 w:val="020B0503020204020204"/>
    <w:charset w:val="00"/>
    <w:family w:val="swiss"/>
    <w:pitch w:val="variable"/>
    <w:sig w:usb0="A00002EF" w:usb1="4000A44B"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C073AB"/>
    <w:multiLevelType w:val="hybridMultilevel"/>
    <w:tmpl w:val="6B9A7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5842B1"/>
    <w:multiLevelType w:val="hybridMultilevel"/>
    <w:tmpl w:val="62B6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6F3B8E"/>
    <w:multiLevelType w:val="hybridMultilevel"/>
    <w:tmpl w:val="CC22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5572086">
    <w:abstractNumId w:val="1"/>
  </w:num>
  <w:num w:numId="2" w16cid:durableId="1905412334">
    <w:abstractNumId w:val="0"/>
  </w:num>
  <w:num w:numId="3" w16cid:durableId="5755512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F44"/>
    <w:rsid w:val="00001765"/>
    <w:rsid w:val="00004B7C"/>
    <w:rsid w:val="00023227"/>
    <w:rsid w:val="0018597D"/>
    <w:rsid w:val="0020716C"/>
    <w:rsid w:val="0023689C"/>
    <w:rsid w:val="002565A4"/>
    <w:rsid w:val="002B7462"/>
    <w:rsid w:val="00347AC7"/>
    <w:rsid w:val="00380452"/>
    <w:rsid w:val="00416CD1"/>
    <w:rsid w:val="0042122C"/>
    <w:rsid w:val="004B76C2"/>
    <w:rsid w:val="005C6B00"/>
    <w:rsid w:val="005E5225"/>
    <w:rsid w:val="00611417"/>
    <w:rsid w:val="006C347D"/>
    <w:rsid w:val="0074222D"/>
    <w:rsid w:val="00750B0A"/>
    <w:rsid w:val="007F020A"/>
    <w:rsid w:val="008400CE"/>
    <w:rsid w:val="0088161A"/>
    <w:rsid w:val="00987968"/>
    <w:rsid w:val="00A327C1"/>
    <w:rsid w:val="00A62276"/>
    <w:rsid w:val="00B12D87"/>
    <w:rsid w:val="00B540A5"/>
    <w:rsid w:val="00BA743F"/>
    <w:rsid w:val="00BD377D"/>
    <w:rsid w:val="00C66F44"/>
    <w:rsid w:val="00D3304A"/>
    <w:rsid w:val="00DA37A3"/>
    <w:rsid w:val="00DA78B7"/>
    <w:rsid w:val="00E16245"/>
    <w:rsid w:val="00EA27B0"/>
    <w:rsid w:val="00ED1114"/>
    <w:rsid w:val="00F2616A"/>
    <w:rsid w:val="00F45AE1"/>
    <w:rsid w:val="00F47FF0"/>
    <w:rsid w:val="00FE3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4FE73"/>
  <w15:chartTrackingRefBased/>
  <w15:docId w15:val="{848CAB4E-9EE0-CB47-9008-849BBC55B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5A4"/>
    <w:rPr>
      <w:rFonts w:ascii="Poppins" w:hAnsi="Poppins"/>
      <w:kern w:val="0"/>
      <w14:ligatures w14:val="none"/>
    </w:rPr>
  </w:style>
  <w:style w:type="paragraph" w:styleId="Heading1">
    <w:name w:val="heading 1"/>
    <w:basedOn w:val="Normal"/>
    <w:next w:val="Normal"/>
    <w:link w:val="Heading1Char"/>
    <w:autoRedefine/>
    <w:uiPriority w:val="9"/>
    <w:qFormat/>
    <w:rsid w:val="002565A4"/>
    <w:pPr>
      <w:keepNext/>
      <w:keepLines/>
      <w:spacing w:before="240"/>
      <w:outlineLvl w:val="0"/>
    </w:pPr>
    <w:rPr>
      <w:rFonts w:eastAsiaTheme="majorEastAsia" w:cstheme="majorBidi"/>
      <w:b/>
      <w:color w:val="FFFFFF" w:themeColor="background1"/>
      <w:kern w:val="2"/>
      <w:sz w:val="56"/>
      <w:szCs w:val="56"/>
      <w14:ligatures w14:val="standardContextual"/>
    </w:rPr>
  </w:style>
  <w:style w:type="paragraph" w:styleId="Heading2">
    <w:name w:val="heading 2"/>
    <w:basedOn w:val="Heading1"/>
    <w:next w:val="Normal"/>
    <w:link w:val="Heading2Char"/>
    <w:autoRedefine/>
    <w:uiPriority w:val="9"/>
    <w:unhideWhenUsed/>
    <w:qFormat/>
    <w:rsid w:val="00D3304A"/>
    <w:pPr>
      <w:spacing w:before="40"/>
      <w:outlineLvl w:val="1"/>
    </w:pPr>
    <w:rPr>
      <w:rFonts w:ascii="Poppins SemiBold" w:hAnsi="Poppins SemiBol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76C2"/>
  </w:style>
  <w:style w:type="character" w:customStyle="1" w:styleId="Heading1Char">
    <w:name w:val="Heading 1 Char"/>
    <w:basedOn w:val="DefaultParagraphFont"/>
    <w:link w:val="Heading1"/>
    <w:uiPriority w:val="9"/>
    <w:rsid w:val="002565A4"/>
    <w:rPr>
      <w:rFonts w:ascii="Poppins" w:eastAsiaTheme="majorEastAsia" w:hAnsi="Poppins" w:cstheme="majorBidi"/>
      <w:b/>
      <w:color w:val="FFFFFF" w:themeColor="background1"/>
      <w:sz w:val="56"/>
      <w:szCs w:val="56"/>
    </w:rPr>
  </w:style>
  <w:style w:type="character" w:customStyle="1" w:styleId="Heading2Char">
    <w:name w:val="Heading 2 Char"/>
    <w:basedOn w:val="DefaultParagraphFont"/>
    <w:link w:val="Heading2"/>
    <w:uiPriority w:val="9"/>
    <w:rsid w:val="00D3304A"/>
    <w:rPr>
      <w:rFonts w:ascii="Poppins SemiBold" w:eastAsiaTheme="majorEastAsia" w:hAnsi="Poppins SemiBold" w:cstheme="majorBidi"/>
      <w:b/>
      <w:color w:val="FFFFFF" w:themeColor="background1"/>
      <w:sz w:val="28"/>
      <w:szCs w:val="28"/>
    </w:rPr>
  </w:style>
  <w:style w:type="paragraph" w:styleId="Title">
    <w:name w:val="Title"/>
    <w:basedOn w:val="Normal"/>
    <w:next w:val="Normal"/>
    <w:link w:val="TitleChar"/>
    <w:autoRedefine/>
    <w:uiPriority w:val="10"/>
    <w:qFormat/>
    <w:rsid w:val="004B76C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4B76C2"/>
    <w:rPr>
      <w:rFonts w:ascii="Poppins" w:eastAsiaTheme="majorEastAsia" w:hAnsi="Poppins" w:cstheme="majorBidi"/>
      <w:spacing w:val="-10"/>
      <w:kern w:val="28"/>
      <w:sz w:val="32"/>
      <w:szCs w:val="56"/>
    </w:rPr>
  </w:style>
  <w:style w:type="paragraph" w:styleId="Subtitle">
    <w:name w:val="Subtitle"/>
    <w:basedOn w:val="Normal"/>
    <w:next w:val="Normal"/>
    <w:link w:val="SubtitleChar"/>
    <w:autoRedefine/>
    <w:uiPriority w:val="11"/>
    <w:qFormat/>
    <w:rsid w:val="004B76C2"/>
    <w:pPr>
      <w:numPr>
        <w:ilvl w:val="1"/>
      </w:numPr>
      <w:spacing w:after="160"/>
    </w:pPr>
    <w:rPr>
      <w:rFonts w:ascii="Poppins Light" w:eastAsiaTheme="minorEastAsia" w:hAnsi="Poppins Light"/>
      <w:color w:val="656565" w:themeColor="text1" w:themeTint="A5"/>
      <w:spacing w:val="15"/>
      <w:sz w:val="20"/>
      <w:szCs w:val="22"/>
    </w:rPr>
  </w:style>
  <w:style w:type="character" w:customStyle="1" w:styleId="SubtitleChar">
    <w:name w:val="Subtitle Char"/>
    <w:basedOn w:val="DefaultParagraphFont"/>
    <w:link w:val="Subtitle"/>
    <w:uiPriority w:val="11"/>
    <w:rsid w:val="004B76C2"/>
    <w:rPr>
      <w:rFonts w:ascii="Poppins Light" w:eastAsiaTheme="minorEastAsia" w:hAnsi="Poppins Light"/>
      <w:color w:val="656565" w:themeColor="text1" w:themeTint="A5"/>
      <w:spacing w:val="15"/>
      <w:sz w:val="20"/>
      <w:szCs w:val="22"/>
    </w:rPr>
  </w:style>
  <w:style w:type="character" w:styleId="SubtleEmphasis">
    <w:name w:val="Subtle Emphasis"/>
    <w:basedOn w:val="DefaultParagraphFont"/>
    <w:uiPriority w:val="19"/>
    <w:qFormat/>
    <w:rsid w:val="004B76C2"/>
    <w:rPr>
      <w:rFonts w:ascii="Poppins Light" w:hAnsi="Poppins Light"/>
      <w:b w:val="0"/>
      <w:i/>
      <w:iCs/>
      <w:color w:val="4D4D4D" w:themeColor="text1" w:themeTint="BF"/>
    </w:rPr>
  </w:style>
  <w:style w:type="character" w:styleId="Strong">
    <w:name w:val="Strong"/>
    <w:basedOn w:val="DefaultParagraphFont"/>
    <w:uiPriority w:val="22"/>
    <w:qFormat/>
    <w:rsid w:val="004B76C2"/>
    <w:rPr>
      <w:rFonts w:ascii="Poppins" w:hAnsi="Poppins"/>
      <w:b/>
      <w:bCs/>
      <w:i w:val="0"/>
      <w:sz w:val="28"/>
    </w:rPr>
  </w:style>
  <w:style w:type="character" w:styleId="Hyperlink">
    <w:name w:val="Hyperlink"/>
    <w:basedOn w:val="DefaultParagraphFont"/>
    <w:uiPriority w:val="99"/>
    <w:unhideWhenUsed/>
    <w:rsid w:val="004B76C2"/>
    <w:rPr>
      <w:color w:val="AD0A37" w:themeColor="hyperlink"/>
      <w:u w:val="single"/>
    </w:rPr>
  </w:style>
  <w:style w:type="character" w:styleId="BookTitle">
    <w:name w:val="Book Title"/>
    <w:uiPriority w:val="33"/>
    <w:qFormat/>
    <w:rsid w:val="004B76C2"/>
    <w:rPr>
      <w:b/>
      <w:bCs/>
      <w:i/>
      <w:iCs/>
      <w:spacing w:val="0"/>
    </w:rPr>
  </w:style>
  <w:style w:type="character" w:styleId="UnresolvedMention">
    <w:name w:val="Unresolved Mention"/>
    <w:basedOn w:val="DefaultParagraphFont"/>
    <w:uiPriority w:val="99"/>
    <w:semiHidden/>
    <w:unhideWhenUsed/>
    <w:rsid w:val="004B76C2"/>
    <w:rPr>
      <w:color w:val="605E5C"/>
      <w:shd w:val="clear" w:color="auto" w:fill="E1DFDD"/>
    </w:rPr>
  </w:style>
  <w:style w:type="character" w:styleId="FollowedHyperlink">
    <w:name w:val="FollowedHyperlink"/>
    <w:basedOn w:val="DefaultParagraphFont"/>
    <w:uiPriority w:val="99"/>
    <w:semiHidden/>
    <w:unhideWhenUsed/>
    <w:rsid w:val="00A62276"/>
    <w:rPr>
      <w:color w:val="FFFEF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hyperlink" Target="https://cybersecurityawareness.co.uk/images/ISCTermsandConditionsforSupplyofServices.pdf" TargetMode="External"/><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hyperlink" Target="https://cybersecurityawareness.co.uk/images/ISCTermsandConditionsforSupplyofServices.pdf" TargetMode="External"/><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mmaSutton/Library/CloudStorage/OneDrive-FocusGroup/General%20-%20Marketing/Design/CSA/Documents/Proposal/CSA%20-%20SATT+GDPR%20%20proposal.dotx" TargetMode="External"/></Relationships>
</file>

<file path=word/theme/theme1.xml><?xml version="1.0" encoding="utf-8"?>
<a:theme xmlns:a="http://schemas.openxmlformats.org/drawingml/2006/main" name="Office Theme">
  <a:themeElements>
    <a:clrScheme name="CSA">
      <a:dk1>
        <a:srgbClr val="121212"/>
      </a:dk1>
      <a:lt1>
        <a:srgbClr val="FFFFFF"/>
      </a:lt1>
      <a:dk2>
        <a:srgbClr val="0C1E28"/>
      </a:dk2>
      <a:lt2>
        <a:srgbClr val="324154"/>
      </a:lt2>
      <a:accent1>
        <a:srgbClr val="AD0A37"/>
      </a:accent1>
      <a:accent2>
        <a:srgbClr val="AFEB28"/>
      </a:accent2>
      <a:accent3>
        <a:srgbClr val="5BBBD3"/>
      </a:accent3>
      <a:accent4>
        <a:srgbClr val="FF8F00"/>
      </a:accent4>
      <a:accent5>
        <a:srgbClr val="006893"/>
      </a:accent5>
      <a:accent6>
        <a:srgbClr val="E046FF"/>
      </a:accent6>
      <a:hlink>
        <a:srgbClr val="AD0A37"/>
      </a:hlink>
      <a:folHlink>
        <a:srgbClr val="FFFEF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1B8531BC64C346A76E562A682C7F30" ma:contentTypeVersion="19" ma:contentTypeDescription="Create a new document." ma:contentTypeScope="" ma:versionID="df61d01dd099d1e57570bd334c6f9af1">
  <xsd:schema xmlns:xsd="http://www.w3.org/2001/XMLSchema" xmlns:xs="http://www.w3.org/2001/XMLSchema" xmlns:p="http://schemas.microsoft.com/office/2006/metadata/properties" xmlns:ns1="http://schemas.microsoft.com/sharepoint/v3" xmlns:ns2="26893472-21f4-4e8a-bca5-db286c525482" xmlns:ns3="fc2a4ace-473b-4d18-ac9b-f3aedef85302" targetNamespace="http://schemas.microsoft.com/office/2006/metadata/properties" ma:root="true" ma:fieldsID="0a919aa2e4eaf9f306339aae2c3fcee3" ns1:_="" ns2:_="" ns3:_="">
    <xsd:import namespace="http://schemas.microsoft.com/sharepoint/v3"/>
    <xsd:import namespace="26893472-21f4-4e8a-bca5-db286c525482"/>
    <xsd:import namespace="fc2a4ace-473b-4d18-ac9b-f3aedef853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893472-21f4-4e8a-bca5-db286c525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MediaServiceOCR" ma:description=""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b59b9a-7474-4859-b920-5663c1ec97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2a4ace-473b-4d18-ac9b-f3aedef8530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853c502-1487-42e2-bc9b-bf0c0a7d59a8}" ma:internalName="TaxCatchAll" ma:showField="CatchAllData" ma:web="fc2a4ace-473b-4d18-ac9b-f3aedef853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0467BE-3667-4208-A672-20113B6445C4}">
  <ds:schemaRefs>
    <ds:schemaRef ds:uri="http://schemas.microsoft.com/sharepoint/v3/contenttype/forms"/>
  </ds:schemaRefs>
</ds:datastoreItem>
</file>

<file path=customXml/itemProps2.xml><?xml version="1.0" encoding="utf-8"?>
<ds:datastoreItem xmlns:ds="http://schemas.openxmlformats.org/officeDocument/2006/customXml" ds:itemID="{1122CFBD-7E8B-4B9D-810B-192585A8A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893472-21f4-4e8a-bca5-db286c525482"/>
    <ds:schemaRef ds:uri="fc2a4ace-473b-4d18-ac9b-f3aedef853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CSA - SATT+GDPR  proposal.dotx</Template>
  <TotalTime>8</TotalTime>
  <Pages>9</Pages>
  <Words>20</Words>
  <Characters>119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jordan baggs</cp:lastModifiedBy>
  <cp:revision>13</cp:revision>
  <dcterms:created xsi:type="dcterms:W3CDTF">2023-12-27T15:32:00Z</dcterms:created>
  <dcterms:modified xsi:type="dcterms:W3CDTF">2024-01-02T16:37:00Z</dcterms:modified>
</cp:coreProperties>
</file>